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661B2A3" w14:textId="522AB04C" w:rsidR="00DB089A" w:rsidRDefault="00C1174A" w:rsidP="00A050F9">
      <w:bookmarkStart w:id="0" w:name="_GoBack"/>
      <w:bookmarkEnd w:id="0"/>
      <w:r>
        <w:rPr>
          <w:noProof/>
        </w:rPr>
        <w:drawing>
          <wp:anchor distT="0" distB="0" distL="114300" distR="114300" simplePos="0" relativeHeight="251693568" behindDoc="0" locked="0" layoutInCell="1" allowOverlap="1" wp14:anchorId="11CF7FF4" wp14:editId="5BCC23E8">
            <wp:simplePos x="0" y="0"/>
            <wp:positionH relativeFrom="page">
              <wp:posOffset>5011420</wp:posOffset>
            </wp:positionH>
            <wp:positionV relativeFrom="page">
              <wp:posOffset>3536315</wp:posOffset>
            </wp:positionV>
            <wp:extent cx="1970405" cy="1849120"/>
            <wp:effectExtent l="355600" t="355600" r="290195" b="411480"/>
            <wp:wrapThrough wrapText="bothSides">
              <wp:wrapPolygon edited="0">
                <wp:start x="-1848" y="-1136"/>
                <wp:lineTo x="-2785" y="-262"/>
                <wp:lineTo x="-1659" y="4331"/>
                <wp:lineTo x="-3006" y="4706"/>
                <wp:lineTo x="-1881" y="9299"/>
                <wp:lineTo x="-2959" y="9599"/>
                <wp:lineTo x="-1833" y="14192"/>
                <wp:lineTo x="-2911" y="14492"/>
                <wp:lineTo x="-2183" y="19809"/>
                <wp:lineTo x="1495" y="23079"/>
                <wp:lineTo x="18785" y="23175"/>
                <wp:lineTo x="21492" y="23649"/>
                <wp:lineTo x="22569" y="23349"/>
                <wp:lineTo x="22827" y="22050"/>
                <wp:lineTo x="22905" y="2403"/>
                <wp:lineTo x="18617" y="-1004"/>
                <wp:lineTo x="17773" y="-4449"/>
                <wp:lineTo x="12033" y="-4385"/>
                <wp:lineTo x="577" y="-1811"/>
                <wp:lineTo x="-1848" y="-1136"/>
              </wp:wrapPolygon>
            </wp:wrapThrough>
            <wp:docPr id="9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06" t="13442" r="9305" b="1583"/>
                    <a:stretch/>
                  </pic:blipFill>
                  <pic:spPr bwMode="auto">
                    <a:xfrm rot="877988">
                      <a:off x="0" y="0"/>
                      <a:ext cx="1970405" cy="1849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5F4" w:rsidRPr="00554126">
        <w:rPr>
          <w:noProof/>
        </w:rPr>
        <w:drawing>
          <wp:anchor distT="0" distB="0" distL="114300" distR="114300" simplePos="0" relativeHeight="251704832" behindDoc="0" locked="0" layoutInCell="1" allowOverlap="1" wp14:anchorId="6B9A25B6" wp14:editId="1AD33B3C">
            <wp:simplePos x="0" y="0"/>
            <wp:positionH relativeFrom="page">
              <wp:posOffset>4944745</wp:posOffset>
            </wp:positionH>
            <wp:positionV relativeFrom="page">
              <wp:posOffset>7426325</wp:posOffset>
            </wp:positionV>
            <wp:extent cx="2298065" cy="1565910"/>
            <wp:effectExtent l="254000" t="304800" r="267335" b="389890"/>
            <wp:wrapThrough wrapText="bothSides">
              <wp:wrapPolygon edited="0">
                <wp:start x="-1160" y="-1305"/>
                <wp:lineTo x="-2016" y="-369"/>
                <wp:lineTo x="-1377" y="10853"/>
                <wp:lineTo x="-1502" y="19784"/>
                <wp:lineTo x="-1208" y="22198"/>
                <wp:lineTo x="15680" y="23463"/>
                <wp:lineTo x="15915" y="23402"/>
                <wp:lineTo x="21018" y="23487"/>
                <wp:lineTo x="21337" y="24115"/>
                <wp:lineTo x="22512" y="23807"/>
                <wp:lineTo x="22663" y="23055"/>
                <wp:lineTo x="22829" y="4504"/>
                <wp:lineTo x="22434" y="-731"/>
                <wp:lineTo x="22165" y="-4932"/>
                <wp:lineTo x="16080" y="-5115"/>
                <wp:lineTo x="955" y="-1860"/>
                <wp:lineTo x="-1160" y="-1305"/>
              </wp:wrapPolygon>
            </wp:wrapThrough>
            <wp:docPr id="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1" t="20347" r="22888" b="19538"/>
                    <a:stretch/>
                  </pic:blipFill>
                  <pic:spPr bwMode="auto">
                    <a:xfrm rot="607952">
                      <a:off x="0" y="0"/>
                      <a:ext cx="2298065" cy="1565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5F4">
        <w:rPr>
          <w:noProof/>
        </w:rPr>
        <w:drawing>
          <wp:anchor distT="0" distB="0" distL="114300" distR="114300" simplePos="0" relativeHeight="251697664" behindDoc="0" locked="0" layoutInCell="1" allowOverlap="1" wp14:anchorId="2D0EE298" wp14:editId="00309C31">
            <wp:simplePos x="0" y="0"/>
            <wp:positionH relativeFrom="page">
              <wp:posOffset>567690</wp:posOffset>
            </wp:positionH>
            <wp:positionV relativeFrom="page">
              <wp:posOffset>5598795</wp:posOffset>
            </wp:positionV>
            <wp:extent cx="2043430" cy="1865630"/>
            <wp:effectExtent l="381000" t="381000" r="293370" b="445770"/>
            <wp:wrapThrough wrapText="bothSides">
              <wp:wrapPolygon edited="0">
                <wp:start x="20769" y="-1730"/>
                <wp:lineTo x="7536" y="-5630"/>
                <wp:lineTo x="6258" y="-1138"/>
                <wp:lineTo x="-663" y="-3500"/>
                <wp:lineTo x="-2962" y="5572"/>
                <wp:lineTo x="-1680" y="6010"/>
                <wp:lineTo x="-2958" y="10502"/>
                <wp:lineTo x="-1677" y="10939"/>
                <wp:lineTo x="-2954" y="15432"/>
                <wp:lineTo x="-1673" y="15869"/>
                <wp:lineTo x="-1992" y="16992"/>
                <wp:lineTo x="-1459" y="23027"/>
                <wp:lineTo x="-433" y="23376"/>
                <wp:lineTo x="-17" y="22902"/>
                <wp:lineTo x="19091" y="22954"/>
                <wp:lineTo x="22596" y="19530"/>
                <wp:lineTo x="22820" y="-1031"/>
                <wp:lineTo x="20769" y="-1730"/>
              </wp:wrapPolygon>
            </wp:wrapThrough>
            <wp:docPr id="9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94" t="5110" r="21879" b="14599"/>
                    <a:stretch/>
                  </pic:blipFill>
                  <pic:spPr bwMode="auto">
                    <a:xfrm rot="20561737">
                      <a:off x="0" y="0"/>
                      <a:ext cx="2043430" cy="18656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1A8A">
        <w:rPr>
          <w:noProof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1DC9CC6E" wp14:editId="5DD99074">
                <wp:simplePos x="0" y="0"/>
                <wp:positionH relativeFrom="page">
                  <wp:posOffset>729615</wp:posOffset>
                </wp:positionH>
                <wp:positionV relativeFrom="page">
                  <wp:posOffset>7653655</wp:posOffset>
                </wp:positionV>
                <wp:extent cx="4038600" cy="1605280"/>
                <wp:effectExtent l="0" t="0" r="0" b="20320"/>
                <wp:wrapThrough wrapText="bothSides">
                  <wp:wrapPolygon edited="0">
                    <wp:start x="136" y="0"/>
                    <wp:lineTo x="136" y="21532"/>
                    <wp:lineTo x="21328" y="21532"/>
                    <wp:lineTo x="21328" y="0"/>
                    <wp:lineTo x="136" y="0"/>
                  </wp:wrapPolygon>
                </wp:wrapThrough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38600" cy="1605280"/>
                          <a:chOff x="0" y="0"/>
                          <a:chExt cx="4038600" cy="160528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896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038600" cy="160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892175" y="0"/>
                            <a:ext cx="3054985" cy="18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">
                          <w:txbxContent>
                            <w:p w14:paraId="106E7D6D" w14:textId="0781D5CE" w:rsidR="001856A0" w:rsidRPr="00BE1857" w:rsidRDefault="001856A0" w:rsidP="00BE1857">
                              <w:pPr>
                                <w:rPr>
                                  <w:rFonts w:ascii="Century Gothic" w:eastAsia="Times New Roman" w:hAnsi="Century Gothic" w:cs="Times New Roman"/>
                                </w:rPr>
                              </w:pPr>
                              <w:r w:rsidRPr="00BE1857"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>Now that we’ve made our desig</w:t>
                              </w:r>
                              <w:r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>ns, we</w:t>
                              </w:r>
                              <w:r w:rsidRPr="00BE1857"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 xml:space="preserve"> architects are moving forward, out of the office and headed for the job site!  The job site is the location where we will construct our home</w:t>
                              </w:r>
                              <w:r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>s</w:t>
                              </w:r>
                              <w:r w:rsidRPr="00BE1857"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>. Your job site is wherever you want your dream home</w:t>
                              </w:r>
                              <w:r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>s</w:t>
                              </w:r>
                              <w:r w:rsidRPr="00BE1857"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 xml:space="preserve"> to be.  Now that we have arrived at our own job sites let start building our dream homes and the environment around them!</w:t>
                              </w:r>
                            </w:p>
                            <w:p w14:paraId="377CEEF6" w14:textId="1115EC2E" w:rsidR="001856A0" w:rsidRDefault="001856A0" w:rsidP="00A050F9">
                              <w:pPr>
                                <w:pStyle w:val="BodyText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>
                          <a:xfrm>
                            <a:off x="305435" y="186690"/>
                            <a:ext cx="3641725" cy="18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91440" y="374015"/>
                            <a:ext cx="3855720" cy="93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91440" y="1308100"/>
                            <a:ext cx="2639060" cy="18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" o:spid="_x0000_s1026" style="position:absolute;margin-left:57.45pt;margin-top:602.65pt;width:318pt;height:126.4pt;z-index:251642368;mso-position-horizontal-relative:page;mso-position-vertical-relative:page" coordsize="4038600,160528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" mv:complextextbox="1"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163" o:spid="_x0000_s1027" type="#_x0000_t202" style="position:absolute;width:4038600;height:16052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dcJBxAAA&#10;ANwAAAAPAAAAZHJzL2Rvd25yZXYueG1sRI/disIwFITvhX2HcBa8kTXVi2K7pmURCiLe+PMAh+Zs&#10;G7Y5KU1Wq09vBMHLYWa+YdblaDtxocEbxwoW8wQEce204UbB+VR9rUD4gKyxc0wKbuShLD4ma8y1&#10;u/KBLsfQiAhhn6OCNoQ+l9LXLVn0c9cTR+/XDRZDlEMj9YDXCLedXCZJKi0ajgst9rRpqf47/lsF&#10;1Xi/m12aZpztq1ndVTefmI1S08/x5xtEoDG8w6/2VitYZSk8z8QjIIsH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HXCQcQAAADcAAAADwAAAAAAAAAAAAAAAACXAgAAZHJzL2Rv&#10;d25yZXYueG1sUEsFBgAAAAAEAAQA9QAAAIgDAAAAAA==&#10;" mv:complextextbox="1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,0,,0"/>
                </v:shape>
                <v:shape id="Text Box 8" o:spid="_x0000_s1028" type="#_x0000_t202" style="position:absolute;left:892175;width:3054985;height:1879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ZqCxvwAA&#10;ANoAAAAPAAAAZHJzL2Rvd25yZXYueG1sRE9Ni8IwEL0L/ocwgjeb7h5Eu0aRxQVBWKz14HG2Gdtg&#10;M6lN1O6/NwfB4+N9L1a9bcSdOm8cK/hIUhDEpdOGKwXH4mcyA+EDssbGMSn4Jw+r5XCwwEy7B+d0&#10;P4RKxBD2GSqoQ2gzKX1Zk0WfuJY4cmfXWQwRdpXUHT5iuG3kZ5pOpUXDsaHGlr5rKi+Hm1WwPnG+&#10;Mdffv31+zk1RzFPeTS9KjUf9+gtEoD68xS/3ViuIW+OVeAPk8gk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LlmoLG/AAAA2gAAAA8AAAAAAAAAAAAAAAAAlwIAAGRycy9kb3ducmV2&#10;LnhtbFBLBQYAAAAABAAEAPUAAACDAwAAAAA=&#10;" filled="f" stroked="f">
                  <v:textbox inset="0,0,0,0">
                    <w:txbxContent>
                      <w:p w14:paraId="106E7D6D" w14:textId="0781D5CE" w:rsidR="001856A0" w:rsidRPr="00BE1857" w:rsidRDefault="001856A0" w:rsidP="00BE1857">
                        <w:pPr>
                          <w:rPr>
                            <w:rFonts w:ascii="Century Gothic" w:eastAsia="Times New Roman" w:hAnsi="Century Gothic" w:cs="Times New Roman"/>
                          </w:rPr>
                        </w:pPr>
                        <w:r w:rsidRPr="00BE1857"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>Now that we’ve made our desig</w:t>
                        </w:r>
                        <w:r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>ns, we</w:t>
                        </w:r>
                        <w:r w:rsidRPr="00BE1857"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 xml:space="preserve"> architects are moving forward, out of the office and headed for the job site!  The job site is the location where we will construct our home</w:t>
                        </w:r>
                        <w:r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>s</w:t>
                        </w:r>
                        <w:r w:rsidRPr="00BE1857"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>. Your job site is wherever you want your dream home</w:t>
                        </w:r>
                        <w:r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>s</w:t>
                        </w:r>
                        <w:r w:rsidRPr="00BE1857"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 xml:space="preserve"> to be.  Now that we have arrived at our own job sites let start building our dream homes and the environment around them!</w:t>
                        </w:r>
                      </w:p>
                      <w:p w14:paraId="377CEEF6" w14:textId="1115EC2E" w:rsidR="001856A0" w:rsidRDefault="001856A0" w:rsidP="00A050F9">
                        <w:pPr>
                          <w:pStyle w:val="BodyText"/>
                        </w:pPr>
                      </w:p>
                    </w:txbxContent>
                  </v:textbox>
                </v:shape>
                <v:shape id="Text Box 9" o:spid="_x0000_s1029" type="#_x0000_t202" style="position:absolute;left:305435;top:186690;width:3641725;height:1885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KgUqwgAA&#10;ANoAAAAPAAAAZHJzL2Rvd25yZXYueG1sRI9Bi8IwFITvwv6H8Ba8aaoH0a5RRFYQBLHWg8e3zbMN&#10;Ni/dJmr990ZY2OMwM98w82Vna3Gn1hvHCkbDBARx4bThUsEp3wymIHxA1lg7JgVP8rBcfPTmmGr3&#10;4Izux1CKCGGfooIqhCaV0hcVWfRD1xBH7+JaiyHKtpS6xUeE21qOk2QiLRqOCxU2tK6ouB5vVsHq&#10;zNm3+d3/HLJLZvJ8lvBuclWq/9mtvkAE6sJ/+K+91Qpm8L4Sb4Bcv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YqBSrCAAAA2gAAAA8AAAAAAAAAAAAAAAAAlwIAAGRycy9kb3du&#10;cmV2LnhtbFBLBQYAAAAABAAEAPUAAACGAwAAAAA=&#10;" filled="f" stroked="f">
                  <v:textbox style="mso-next-textbox:#Text Box 10" inset="0,0,0,0">
                    <w:txbxContent/>
                  </v:textbox>
                </v:shape>
                <v:shape id="Text Box 10" o:spid="_x0000_s1030" type="#_x0000_t202" style="position:absolute;left:91440;top:374015;width:3855720;height:9353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OaK3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hl1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Tmit8QAAADbAAAADwAAAAAAAAAAAAAAAACXAgAAZHJzL2Rv&#10;d25yZXYueG1sUEsFBgAAAAAEAAQA9QAAAIgDAAAAAA==&#10;" filled="f" stroked="f">
                  <v:textbox style="mso-next-textbox:#Text Box 11" inset="0,0,0,0">
                    <w:txbxContent/>
                  </v:textbox>
                </v:shape>
                <v:shape id="Text Box 11" o:spid="_x0000_s1031" type="#_x0000_t202" style="position:absolute;left:91440;top:1308100;width:2639060;height:1879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dQcswQAA&#10;ANsAAAAPAAAAZHJzL2Rvd25yZXYueG1sRE9Ni8IwEL0L+x/CCHvTVA+iXaOIrCAsLNZ68DjbjG2w&#10;mdQmq/XfG0HwNo/3OfNlZ2txpdYbxwpGwwQEceG04VLBId8MpiB8QNZYOyYFd/KwXHz05phqd+OM&#10;rvtQihjCPkUFVQhNKqUvKrLoh64hjtzJtRZDhG0pdYu3GG5rOU6SibRoODZU2NC6ouK8/7cKVkfO&#10;vs3l92+XnTKT57OEfyZnpT773eoLRKAuvMUv91bH+SN4/hIPkIsH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nUHLMEAAADbAAAADwAAAAAAAAAAAAAAAACXAgAAZHJzL2Rvd25y&#10;ZXYueG1sUEsFBgAAAAAEAAQA9QAAAIU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DB45F4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0" allowOverlap="1" wp14:anchorId="1484FC92" wp14:editId="1C3C1E27">
                <wp:simplePos x="0" y="0"/>
                <wp:positionH relativeFrom="page">
                  <wp:posOffset>2387600</wp:posOffset>
                </wp:positionH>
                <wp:positionV relativeFrom="page">
                  <wp:posOffset>7202170</wp:posOffset>
                </wp:positionV>
                <wp:extent cx="2324100" cy="596900"/>
                <wp:effectExtent l="0" t="0" r="0" b="12700"/>
                <wp:wrapNone/>
                <wp:docPr id="30" name="Text Box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59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C7FB766" w14:textId="2E872151" w:rsidR="001856A0" w:rsidRPr="00BE1857" w:rsidRDefault="001856A0" w:rsidP="00BE1857">
                            <w:pPr>
                              <w:pStyle w:val="Heading3"/>
                              <w:jc w:val="center"/>
                              <w:rPr>
                                <w:rFonts w:ascii="Noteworthy Bold" w:hAnsi="Noteworthy Bold"/>
                                <w:color w:val="7400EB" w:themeColor="accent5"/>
                              </w:rPr>
                            </w:pPr>
                            <w:r w:rsidRPr="00BE1857">
                              <w:rPr>
                                <w:rFonts w:ascii="Noteworthy Bold" w:hAnsi="Noteworthy Bold"/>
                                <w:color w:val="7400EB" w:themeColor="accent5"/>
                              </w:rPr>
                              <w:t>I</w:t>
                            </w:r>
                            <w:r>
                              <w:rPr>
                                <w:rFonts w:ascii="Noteworthy Bold" w:hAnsi="Noteworthy Bold"/>
                                <w:color w:val="7400EB" w:themeColor="accent5"/>
                              </w:rPr>
                              <w:t xml:space="preserve"> Am an A</w:t>
                            </w:r>
                            <w:r w:rsidRPr="00BE1857">
                              <w:rPr>
                                <w:rFonts w:ascii="Noteworthy Bold" w:hAnsi="Noteworthy Bold"/>
                                <w:color w:val="7400EB" w:themeColor="accent5"/>
                              </w:rPr>
                              <w:t>rchitect!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8" o:spid="_x0000_s1032" type="#_x0000_t202" style="position:absolute;margin-left:188pt;margin-top:567.1pt;width:183pt;height:47pt;z-index: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3C7FB766" w14:textId="2E872151" w:rsidR="001856A0" w:rsidRPr="00BE1857" w:rsidRDefault="001856A0" w:rsidP="00BE1857">
                      <w:pPr>
                        <w:pStyle w:val="Heading3"/>
                        <w:jc w:val="center"/>
                        <w:rPr>
                          <w:rFonts w:ascii="Noteworthy Bold" w:hAnsi="Noteworthy Bold"/>
                          <w:color w:val="7400EB" w:themeColor="accent5"/>
                        </w:rPr>
                      </w:pPr>
                      <w:r w:rsidRPr="00BE1857">
                        <w:rPr>
                          <w:rFonts w:ascii="Noteworthy Bold" w:hAnsi="Noteworthy Bold"/>
                          <w:color w:val="7400EB" w:themeColor="accent5"/>
                        </w:rPr>
                        <w:t>I</w:t>
                      </w:r>
                      <w:r>
                        <w:rPr>
                          <w:rFonts w:ascii="Noteworthy Bold" w:hAnsi="Noteworthy Bold"/>
                          <w:color w:val="7400EB" w:themeColor="accent5"/>
                        </w:rPr>
                        <w:t xml:space="preserve"> Am an A</w:t>
                      </w:r>
                      <w:r w:rsidRPr="00BE1857">
                        <w:rPr>
                          <w:rFonts w:ascii="Noteworthy Bold" w:hAnsi="Noteworthy Bold"/>
                          <w:color w:val="7400EB" w:themeColor="accent5"/>
                        </w:rPr>
                        <w:t>rchitect!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51A8A">
        <w:rPr>
          <w:noProof/>
        </w:rPr>
        <mc:AlternateContent>
          <mc:Choice Requires="wpg">
            <w:drawing>
              <wp:anchor distT="0" distB="0" distL="114300" distR="114300" simplePos="0" relativeHeight="251688448" behindDoc="0" locked="0" layoutInCell="1" allowOverlap="1" wp14:anchorId="28F15E99" wp14:editId="309EB0E1">
                <wp:simplePos x="0" y="0"/>
                <wp:positionH relativeFrom="page">
                  <wp:posOffset>2854960</wp:posOffset>
                </wp:positionH>
                <wp:positionV relativeFrom="page">
                  <wp:posOffset>5788025</wp:posOffset>
                </wp:positionV>
                <wp:extent cx="3761740" cy="1448435"/>
                <wp:effectExtent l="0" t="0" r="0" b="24765"/>
                <wp:wrapThrough wrapText="bothSides">
                  <wp:wrapPolygon edited="0">
                    <wp:start x="146" y="0"/>
                    <wp:lineTo x="146" y="21591"/>
                    <wp:lineTo x="21294" y="21591"/>
                    <wp:lineTo x="21294" y="0"/>
                    <wp:lineTo x="146" y="0"/>
                  </wp:wrapPolygon>
                </wp:wrapThrough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1740" cy="1448435"/>
                          <a:chOff x="0" y="0"/>
                          <a:chExt cx="3761740" cy="144843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915" name="Text Box 151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761740" cy="144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3" name="Text Box 13"/>
                        <wps:cNvSpPr txBox="1"/>
                        <wps:spPr>
                          <a:xfrm>
                            <a:off x="91440" y="0"/>
                            <a:ext cx="3578860" cy="18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3">
                          <w:txbxContent>
                            <w:p w14:paraId="7F052ECA" w14:textId="77777777" w:rsidR="001856A0" w:rsidRPr="00E7106B" w:rsidRDefault="001856A0" w:rsidP="00E7106B">
                              <w:pPr>
                                <w:rPr>
                                  <w:rFonts w:ascii="Century Gothic" w:eastAsia="Times New Roman" w:hAnsi="Century Gothic" w:cs="Times New Roman"/>
                                </w:rPr>
                              </w:pPr>
                              <w:r w:rsidRPr="00E7106B"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>Now</w:t>
                              </w:r>
                              <w:r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>,</w:t>
                              </w:r>
                              <w:r w:rsidRPr="00E7106B"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 xml:space="preserve"> you must present your idea to your firm.  In order to do this, you need to show that you’ve put a lot of thought into this building.  One way that artists and other designers show that they’ve thought out their ideas is to show multiple </w:t>
                              </w:r>
                              <w:r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>options</w:t>
                              </w:r>
                              <w:r w:rsidRPr="00E7106B"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 xml:space="preserve"> that they have</w:t>
                              </w:r>
                              <w:r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 xml:space="preserve"> explored,</w:t>
                              </w:r>
                              <w:r w:rsidRPr="00E7106B">
                                <w:rPr>
                                  <w:rFonts w:ascii="Century Gothic" w:eastAsia="Times New Roman" w:hAnsi="Century Gothic" w:cs="Arial"/>
                                  <w:color w:val="837253"/>
                                </w:rPr>
                                <w:t xml:space="preserve"> each building on the previous one.  </w:t>
                              </w:r>
                            </w:p>
                            <w:p w14:paraId="04E0ECFA" w14:textId="77777777" w:rsidR="001856A0" w:rsidRPr="00E7106B" w:rsidRDefault="001856A0" w:rsidP="00A050F9">
                              <w:pPr>
                                <w:pStyle w:val="BodyText"/>
                                <w:rPr>
                                  <w:rFonts w:ascii="Century Gothic" w:hAnsi="Century Gothic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4"/>
                        <wps:cNvSpPr txBox="1"/>
                        <wps:spPr>
                          <a:xfrm>
                            <a:off x="91440" y="186690"/>
                            <a:ext cx="3578860" cy="112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3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" o:spid="_x0000_s1033" style="position:absolute;margin-left:224.8pt;margin-top:455.75pt;width:296.2pt;height:114.05pt;z-index:251688448;mso-position-horizontal-relative:page;mso-position-vertical-relative:page" coordsize="3761740,144843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" mv:complextextbox="1">
                <v:shape id="Text Box 1511" o:spid="_x0000_s1034" type="#_x0000_t202" style="position:absolute;width:3761740;height:14484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lVDxxAAA&#10;ANwAAAAPAAAAZHJzL2Rvd25yZXYueG1sRI9Ra8IwFIXfB/6HcIW9DE07sNjOKCIUhuxlbj/g0tw1&#10;weamNFmt/nozEPZ4OOd8h7PZTa4TIw3BelaQLzMQxI3XllsF31/1Yg0iRGSNnWdScKUAu+3saYOV&#10;9hf+pPEUW5EgHCpUYGLsKylDY8hhWPqeOHk/fnAYkxxaqQe8JLjr5GuWFdKh5bRgsKeDoeZ8+nUK&#10;6ul2s8eiKLn8qF+arr6GzB6Uep5P+zcQkab4H36037WCMl/B35l0BOT2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15VQ8cQAAADcAAAADwAAAAAAAAAAAAAAAACXAgAAZHJzL2Rv&#10;d25yZXYueG1sUEsFBgAAAAAEAAQA9QAAAIgDAAAAAA==&#10;" mv:complextextbox="1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,0,,0"/>
                </v:shape>
                <v:shape id="Text Box 13" o:spid="_x0000_s1035" type="#_x0000_t202" style="position:absolute;left:91440;width:3578860;height:1879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6zzAwQAA&#10;ANsAAAAPAAAAZHJzL2Rvd25yZXYueG1sRE9Ni8IwEL0v+B/CCN7W1BVk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5es8wMEAAADbAAAADwAAAAAAAAAAAAAAAACXAgAAZHJzL2Rvd25y&#10;ZXYueG1sUEsFBgAAAAAEAAQA9QAAAIUDAAAAAA==&#10;" filled="f" stroked="f">
                  <v:textbox style="mso-next-textbox:#Text Box 14" inset="0,0,0,0">
                    <w:txbxContent>
                      <w:p w14:paraId="7F052ECA" w14:textId="77777777" w:rsidR="001856A0" w:rsidRPr="00E7106B" w:rsidRDefault="001856A0" w:rsidP="00E7106B">
                        <w:pPr>
                          <w:rPr>
                            <w:rFonts w:ascii="Century Gothic" w:eastAsia="Times New Roman" w:hAnsi="Century Gothic" w:cs="Times New Roman"/>
                          </w:rPr>
                        </w:pPr>
                        <w:r w:rsidRPr="00E7106B"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>Now</w:t>
                        </w:r>
                        <w:r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>,</w:t>
                        </w:r>
                        <w:r w:rsidRPr="00E7106B"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 xml:space="preserve"> you must present your idea to your firm.  In order to do this, you need to show that you’ve put a lot of thought into this building.  One way that artists and other designers show that they’ve thought out their ideas is to show multiple </w:t>
                        </w:r>
                        <w:r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>options</w:t>
                        </w:r>
                        <w:r w:rsidRPr="00E7106B"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 xml:space="preserve"> that they have</w:t>
                        </w:r>
                        <w:r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 xml:space="preserve"> explored,</w:t>
                        </w:r>
                        <w:r w:rsidRPr="00E7106B">
                          <w:rPr>
                            <w:rFonts w:ascii="Century Gothic" w:eastAsia="Times New Roman" w:hAnsi="Century Gothic" w:cs="Arial"/>
                            <w:color w:val="837253"/>
                          </w:rPr>
                          <w:t xml:space="preserve"> each building on the previous one.  </w:t>
                        </w:r>
                      </w:p>
                      <w:p w14:paraId="04E0ECFA" w14:textId="77777777" w:rsidR="001856A0" w:rsidRPr="00E7106B" w:rsidRDefault="001856A0" w:rsidP="00A050F9">
                        <w:pPr>
                          <w:pStyle w:val="BodyText"/>
                          <w:rPr>
                            <w:rFonts w:ascii="Century Gothic" w:hAnsi="Century Gothic"/>
                            <w:sz w:val="24"/>
                          </w:rPr>
                        </w:pPr>
                      </w:p>
                    </w:txbxContent>
                  </v:textbox>
                </v:shape>
                <v:shape id="Text Box 14" o:spid="_x0000_s1036" type="#_x0000_t202" style="position:absolute;left:91440;top:186690;width:3578860;height:11226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AqS0wQAA&#10;ANsAAAAPAAAAZHJzL2Rvd25yZXYueG1sRE9Ni8IwEL0v+B/CCN7W1EVk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agKktMEAAADbAAAADwAAAAAAAAAAAAAAAACXAgAAZHJzL2Rvd25y&#10;ZXYueG1sUEsFBgAAAAAEAAQA9QAAAIU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DB45F4"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66015EE9" wp14:editId="0A2679AF">
                <wp:simplePos x="0" y="0"/>
                <wp:positionH relativeFrom="page">
                  <wp:posOffset>2590800</wp:posOffset>
                </wp:positionH>
                <wp:positionV relativeFrom="page">
                  <wp:posOffset>5220335</wp:posOffset>
                </wp:positionV>
                <wp:extent cx="3293110" cy="656590"/>
                <wp:effectExtent l="0" t="0" r="0" b="0"/>
                <wp:wrapTight wrapText="bothSides">
                  <wp:wrapPolygon edited="0">
                    <wp:start x="833" y="836"/>
                    <wp:lineTo x="833" y="20054"/>
                    <wp:lineTo x="20659" y="20054"/>
                    <wp:lineTo x="20659" y="836"/>
                    <wp:lineTo x="833" y="836"/>
                  </wp:wrapPolygon>
                </wp:wrapTight>
                <wp:docPr id="911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311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FC4915D" w14:textId="77777777" w:rsidR="001856A0" w:rsidRPr="00731C79" w:rsidRDefault="001856A0" w:rsidP="00731C79">
                            <w:pPr>
                              <w:pStyle w:val="LeadLine"/>
                              <w:rPr>
                                <w:rFonts w:ascii="Noteworthy Bold" w:hAnsi="Noteworthy Bold"/>
                                <w:color w:val="7400EB" w:themeColor="accent5"/>
                                <w:sz w:val="40"/>
                                <w:szCs w:val="40"/>
                              </w:rPr>
                            </w:pPr>
                            <w:r w:rsidRPr="00731C79">
                              <w:rPr>
                                <w:rFonts w:ascii="Noteworthy Bold" w:hAnsi="Noteworthy Bold"/>
                                <w:color w:val="7400EB" w:themeColor="accent5"/>
                                <w:sz w:val="40"/>
                                <w:szCs w:val="40"/>
                              </w:rPr>
                              <w:t>Planning Like an Architect</w:t>
                            </w:r>
                          </w:p>
                        </w:txbxContent>
                      </wps:txbx>
                      <wps:bodyPr rot="0" vert="horz" wrap="square" lIns="182880" tIns="91440" rIns="18288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37" style="position:absolute;margin-left:204pt;margin-top:411.05pt;width:259.3pt;height:51.7pt;z-index: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" filled="f" stroked="f">
                <v:textbox inset="14.4pt,7.2pt,14.4pt,7.2pt">
                  <w:txbxContent>
                    <w:p w14:paraId="4FC4915D" w14:textId="77777777" w:rsidR="001856A0" w:rsidRPr="00731C79" w:rsidRDefault="001856A0" w:rsidP="00731C79">
                      <w:pPr>
                        <w:pStyle w:val="LeadLine"/>
                        <w:rPr>
                          <w:rFonts w:ascii="Noteworthy Bold" w:hAnsi="Noteworthy Bold"/>
                          <w:color w:val="7400EB" w:themeColor="accent5"/>
                          <w:sz w:val="40"/>
                          <w:szCs w:val="40"/>
                        </w:rPr>
                      </w:pPr>
                      <w:r w:rsidRPr="00731C79">
                        <w:rPr>
                          <w:rFonts w:ascii="Noteworthy Bold" w:hAnsi="Noteworthy Bold"/>
                          <w:color w:val="7400EB" w:themeColor="accent5"/>
                          <w:sz w:val="40"/>
                          <w:szCs w:val="40"/>
                        </w:rPr>
                        <w:t>Planning Like an Architect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DB45F4"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056592D2" wp14:editId="0116F696">
                <wp:simplePos x="0" y="0"/>
                <wp:positionH relativeFrom="page">
                  <wp:posOffset>890270</wp:posOffset>
                </wp:positionH>
                <wp:positionV relativeFrom="page">
                  <wp:posOffset>3509010</wp:posOffset>
                </wp:positionV>
                <wp:extent cx="3456305" cy="454025"/>
                <wp:effectExtent l="0" t="0" r="0" b="3175"/>
                <wp:wrapNone/>
                <wp:docPr id="913" name="Text Box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6305" cy="454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2770134" w14:textId="77777777" w:rsidR="001856A0" w:rsidRPr="00731C79" w:rsidRDefault="001856A0" w:rsidP="00731C79">
                            <w:pPr>
                              <w:pStyle w:val="Heading1"/>
                              <w:jc w:val="center"/>
                              <w:rPr>
                                <w:rFonts w:ascii="Noteworthy Bold" w:hAnsi="Noteworthy Bold"/>
                                <w:b w:val="0"/>
                                <w:color w:val="7400EB" w:themeColor="accent5"/>
                                <w:sz w:val="40"/>
                                <w:szCs w:val="40"/>
                              </w:rPr>
                            </w:pPr>
                            <w:r w:rsidRPr="00731C79">
                              <w:rPr>
                                <w:rFonts w:ascii="Noteworthy Bold" w:hAnsi="Noteworthy Bold"/>
                                <w:b w:val="0"/>
                                <w:color w:val="7400EB" w:themeColor="accent5"/>
                                <w:sz w:val="40"/>
                                <w:szCs w:val="40"/>
                              </w:rPr>
                              <w:t>My Dream Home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1" o:spid="_x0000_s1038" type="#_x0000_t202" style="position:absolute;margin-left:70.1pt;margin-top:276.3pt;width:272.15pt;height:35.75pt;z-index: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62770134" w14:textId="77777777" w:rsidR="001856A0" w:rsidRPr="00731C79" w:rsidRDefault="001856A0" w:rsidP="00731C79">
                      <w:pPr>
                        <w:pStyle w:val="Heading1"/>
                        <w:jc w:val="center"/>
                        <w:rPr>
                          <w:rFonts w:ascii="Noteworthy Bold" w:hAnsi="Noteworthy Bold"/>
                          <w:b w:val="0"/>
                          <w:color w:val="7400EB" w:themeColor="accent5"/>
                          <w:sz w:val="40"/>
                          <w:szCs w:val="40"/>
                        </w:rPr>
                      </w:pPr>
                      <w:r w:rsidRPr="00731C79">
                        <w:rPr>
                          <w:rFonts w:ascii="Noteworthy Bold" w:hAnsi="Noteworthy Bold"/>
                          <w:b w:val="0"/>
                          <w:color w:val="7400EB" w:themeColor="accent5"/>
                          <w:sz w:val="40"/>
                          <w:szCs w:val="40"/>
                        </w:rPr>
                        <w:t>My Dream Home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B45F4"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1B2E5966" wp14:editId="58235D3C">
                <wp:simplePos x="0" y="0"/>
                <wp:positionH relativeFrom="page">
                  <wp:posOffset>753745</wp:posOffset>
                </wp:positionH>
                <wp:positionV relativeFrom="page">
                  <wp:posOffset>3874135</wp:posOffset>
                </wp:positionV>
                <wp:extent cx="4070985" cy="1561465"/>
                <wp:effectExtent l="0" t="0" r="0" b="13335"/>
                <wp:wrapTight wrapText="bothSides">
                  <wp:wrapPolygon edited="0">
                    <wp:start x="135" y="0"/>
                    <wp:lineTo x="135" y="21433"/>
                    <wp:lineTo x="21293" y="21433"/>
                    <wp:lineTo x="21293" y="0"/>
                    <wp:lineTo x="135" y="0"/>
                  </wp:wrapPolygon>
                </wp:wrapTight>
                <wp:docPr id="914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0985" cy="1561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77F2AF7" w14:textId="77777777" w:rsidR="001856A0" w:rsidRPr="00731C79" w:rsidRDefault="001856A0" w:rsidP="00731C79">
                            <w:pPr>
                              <w:rPr>
                                <w:rFonts w:ascii="Century Gothic" w:eastAsia="Times New Roman" w:hAnsi="Century Gothic" w:cs="Times New Roman"/>
                              </w:rPr>
                            </w:pPr>
                            <w:r w:rsidRPr="00731C79"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>Y</w:t>
                            </w:r>
                            <w:r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>ou’re all grown up, out of college and have</w:t>
                            </w:r>
                            <w:r w:rsidRPr="00731C79"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 xml:space="preserve"> decided to become an architect.  You </w:t>
                            </w:r>
                            <w:r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>are</w:t>
                            </w:r>
                            <w:r w:rsidRPr="00731C79"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 xml:space="preserve"> v</w:t>
                            </w:r>
                            <w:r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>ery popular in home building thanks</w:t>
                            </w:r>
                            <w:r w:rsidRPr="00731C79"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 xml:space="preserve"> to your creative thinking.  When you finally have enough time to build a home for you and your family, you want to make </w:t>
                            </w:r>
                            <w:r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>it perfect!</w:t>
                            </w:r>
                            <w:r w:rsidRPr="00731C79"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 xml:space="preserve">  </w:t>
                            </w:r>
                            <w:r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>First you</w:t>
                            </w:r>
                            <w:r w:rsidRPr="00731C79"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 xml:space="preserve"> sketch a drawing of your future home to make sure you don’t miss anything important</w:t>
                            </w:r>
                            <w:r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39" type="#_x0000_t202" style="position:absolute;margin-left:59.35pt;margin-top:305.05pt;width:320.55pt;height:122.95pt;z-index: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677F2AF7" w14:textId="77777777" w:rsidR="001856A0" w:rsidRPr="00731C79" w:rsidRDefault="001856A0" w:rsidP="00731C79">
                      <w:pPr>
                        <w:rPr>
                          <w:rFonts w:ascii="Century Gothic" w:eastAsia="Times New Roman" w:hAnsi="Century Gothic" w:cs="Times New Roman"/>
                        </w:rPr>
                      </w:pPr>
                      <w:r w:rsidRPr="00731C79">
                        <w:rPr>
                          <w:rFonts w:ascii="Century Gothic" w:eastAsia="Times New Roman" w:hAnsi="Century Gothic" w:cs="Arial"/>
                          <w:color w:val="837253"/>
                        </w:rPr>
                        <w:t>Y</w:t>
                      </w:r>
                      <w:r>
                        <w:rPr>
                          <w:rFonts w:ascii="Century Gothic" w:eastAsia="Times New Roman" w:hAnsi="Century Gothic" w:cs="Arial"/>
                          <w:color w:val="837253"/>
                        </w:rPr>
                        <w:t>ou’re all grown up, out of college and have</w:t>
                      </w:r>
                      <w:r w:rsidRPr="00731C79">
                        <w:rPr>
                          <w:rFonts w:ascii="Century Gothic" w:eastAsia="Times New Roman" w:hAnsi="Century Gothic" w:cs="Arial"/>
                          <w:color w:val="837253"/>
                        </w:rPr>
                        <w:t xml:space="preserve"> decided to become an architect.  You </w:t>
                      </w:r>
                      <w:r>
                        <w:rPr>
                          <w:rFonts w:ascii="Century Gothic" w:eastAsia="Times New Roman" w:hAnsi="Century Gothic" w:cs="Arial"/>
                          <w:color w:val="837253"/>
                        </w:rPr>
                        <w:t>are</w:t>
                      </w:r>
                      <w:r w:rsidRPr="00731C79">
                        <w:rPr>
                          <w:rFonts w:ascii="Century Gothic" w:eastAsia="Times New Roman" w:hAnsi="Century Gothic" w:cs="Arial"/>
                          <w:color w:val="837253"/>
                        </w:rPr>
                        <w:t xml:space="preserve"> v</w:t>
                      </w:r>
                      <w:r>
                        <w:rPr>
                          <w:rFonts w:ascii="Century Gothic" w:eastAsia="Times New Roman" w:hAnsi="Century Gothic" w:cs="Arial"/>
                          <w:color w:val="837253"/>
                        </w:rPr>
                        <w:t>ery popular in home building thanks</w:t>
                      </w:r>
                      <w:r w:rsidRPr="00731C79">
                        <w:rPr>
                          <w:rFonts w:ascii="Century Gothic" w:eastAsia="Times New Roman" w:hAnsi="Century Gothic" w:cs="Arial"/>
                          <w:color w:val="837253"/>
                        </w:rPr>
                        <w:t xml:space="preserve"> to your creative thinking.  When you finally have enough time to build a home for you and your family, you want to make </w:t>
                      </w:r>
                      <w:r>
                        <w:rPr>
                          <w:rFonts w:ascii="Century Gothic" w:eastAsia="Times New Roman" w:hAnsi="Century Gothic" w:cs="Arial"/>
                          <w:color w:val="837253"/>
                        </w:rPr>
                        <w:t>it perfect!</w:t>
                      </w:r>
                      <w:r w:rsidRPr="00731C79">
                        <w:rPr>
                          <w:rFonts w:ascii="Century Gothic" w:eastAsia="Times New Roman" w:hAnsi="Century Gothic" w:cs="Arial"/>
                          <w:color w:val="837253"/>
                        </w:rPr>
                        <w:t xml:space="preserve">  </w:t>
                      </w:r>
                      <w:r>
                        <w:rPr>
                          <w:rFonts w:ascii="Century Gothic" w:eastAsia="Times New Roman" w:hAnsi="Century Gothic" w:cs="Arial"/>
                          <w:color w:val="837253"/>
                        </w:rPr>
                        <w:t>First you</w:t>
                      </w:r>
                      <w:r w:rsidRPr="00731C79">
                        <w:rPr>
                          <w:rFonts w:ascii="Century Gothic" w:eastAsia="Times New Roman" w:hAnsi="Century Gothic" w:cs="Arial"/>
                          <w:color w:val="837253"/>
                        </w:rPr>
                        <w:t xml:space="preserve"> sketch a drawing of your future home to make sure you don’t miss anything important</w:t>
                      </w:r>
                      <w:r>
                        <w:rPr>
                          <w:rFonts w:ascii="Century Gothic" w:eastAsia="Times New Roman" w:hAnsi="Century Gothic" w:cs="Arial"/>
                          <w:color w:val="837253"/>
                        </w:rPr>
                        <w:t>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B45F4"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3177827D" wp14:editId="16C7573E">
                <wp:simplePos x="0" y="0"/>
                <wp:positionH relativeFrom="page">
                  <wp:posOffset>687070</wp:posOffset>
                </wp:positionH>
                <wp:positionV relativeFrom="page">
                  <wp:posOffset>2667000</wp:posOffset>
                </wp:positionV>
                <wp:extent cx="6390005" cy="676910"/>
                <wp:effectExtent l="0" t="0" r="10795" b="8890"/>
                <wp:wrapTight wrapText="bothSides">
                  <wp:wrapPolygon edited="0">
                    <wp:start x="0" y="0"/>
                    <wp:lineTo x="0" y="21073"/>
                    <wp:lineTo x="21551" y="21073"/>
                    <wp:lineTo x="21551" y="0"/>
                    <wp:lineTo x="0" y="0"/>
                  </wp:wrapPolygon>
                </wp:wrapTight>
                <wp:docPr id="910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90005" cy="676910"/>
                        </a:xfrm>
                        <a:prstGeom prst="rect">
                          <a:avLst/>
                        </a:prstGeom>
                        <a:solidFill>
                          <a:srgbClr val="FF8000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0CD3F1E" w14:textId="77777777" w:rsidR="001856A0" w:rsidRPr="00923144" w:rsidRDefault="001856A0" w:rsidP="00187161">
                            <w:pPr>
                              <w:pStyle w:val="Subtitle"/>
                              <w:jc w:val="center"/>
                              <w:rPr>
                                <w:rFonts w:ascii="Noteworthy Light" w:hAnsi="Noteworthy Light"/>
                                <w:color w:val="18348A" w:themeColor="accent1"/>
                                <w:sz w:val="28"/>
                                <w:szCs w:val="28"/>
                              </w:rPr>
                            </w:pPr>
                            <w:r w:rsidRPr="00923144">
                              <w:rPr>
                                <w:rFonts w:ascii="Noteworthy Light" w:hAnsi="Noteworthy Light"/>
                                <w:color w:val="18348A" w:themeColor="accent1"/>
                                <w:sz w:val="28"/>
                                <w:szCs w:val="28"/>
                              </w:rPr>
                              <w:t>This semester students became architects and city planners and we began each lesson with a prompt detailing their journey.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040" type="#_x0000_t202" style="position:absolute;margin-left:54.1pt;margin-top:210pt;width:503.15pt;height:53.3pt;z-index: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" fillcolor="#ff8000" stroked="f">
                <v:textbox inset="0,0,0,0">
                  <w:txbxContent>
                    <w:p w14:paraId="60CD3F1E" w14:textId="77777777" w:rsidR="001856A0" w:rsidRPr="00923144" w:rsidRDefault="001856A0" w:rsidP="00187161">
                      <w:pPr>
                        <w:pStyle w:val="Subtitle"/>
                        <w:jc w:val="center"/>
                        <w:rPr>
                          <w:rFonts w:ascii="Noteworthy Light" w:hAnsi="Noteworthy Light"/>
                          <w:color w:val="18348A" w:themeColor="accent1"/>
                          <w:sz w:val="28"/>
                          <w:szCs w:val="28"/>
                        </w:rPr>
                      </w:pPr>
                      <w:r w:rsidRPr="00923144">
                        <w:rPr>
                          <w:rFonts w:ascii="Noteworthy Light" w:hAnsi="Noteworthy Light"/>
                          <w:color w:val="18348A" w:themeColor="accent1"/>
                          <w:sz w:val="28"/>
                          <w:szCs w:val="28"/>
                        </w:rPr>
                        <w:t>This semester students became architects and city planners and we began each lesson with a prompt detailing their journey.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B45F4"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30EAB08F" wp14:editId="5FB5F390">
                <wp:simplePos x="0" y="0"/>
                <wp:positionH relativeFrom="page">
                  <wp:posOffset>514985</wp:posOffset>
                </wp:positionH>
                <wp:positionV relativeFrom="page">
                  <wp:posOffset>1625600</wp:posOffset>
                </wp:positionV>
                <wp:extent cx="6741795" cy="1041400"/>
                <wp:effectExtent l="0" t="0" r="0" b="0"/>
                <wp:wrapTight wrapText="bothSides">
                  <wp:wrapPolygon edited="0">
                    <wp:start x="0" y="0"/>
                    <wp:lineTo x="0" y="21073"/>
                    <wp:lineTo x="21484" y="21073"/>
                    <wp:lineTo x="21484" y="0"/>
                    <wp:lineTo x="0" y="0"/>
                  </wp:wrapPolygon>
                </wp:wrapTight>
                <wp:docPr id="912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1795" cy="1041400"/>
                        </a:xfrm>
                        <a:prstGeom prst="rect">
                          <a:avLst/>
                        </a:prstGeom>
                        <a:solidFill>
                          <a:srgbClr val="1DA74D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E551BC6" w14:textId="77777777" w:rsidR="001856A0" w:rsidRPr="00187161" w:rsidRDefault="001856A0" w:rsidP="00A050F9">
                            <w:pPr>
                              <w:pStyle w:val="Title"/>
                              <w:rPr>
                                <w:rFonts w:ascii="Marker Felt" w:eastAsia="Baoli SC Regular" w:hAnsi="Marker Felt"/>
                                <w:sz w:val="24"/>
                                <w:szCs w:val="24"/>
                              </w:rPr>
                            </w:pPr>
                          </w:p>
                          <w:p w14:paraId="66328342" w14:textId="75899AF0" w:rsidR="001856A0" w:rsidRPr="00113FED" w:rsidRDefault="001856A0" w:rsidP="00113FED">
                            <w:pPr>
                              <w:pStyle w:val="Title"/>
                              <w:rPr>
                                <w:rFonts w:ascii="Marker Felt" w:eastAsia="Baoli SC Regular" w:hAnsi="Marker Felt"/>
                                <w:sz w:val="80"/>
                                <w:szCs w:val="80"/>
                              </w:rPr>
                            </w:pPr>
                            <w:r w:rsidRPr="00113FED">
                              <w:rPr>
                                <w:rFonts w:ascii="Marker Felt" w:eastAsia="Baoli SC Regular" w:hAnsi="Marker Felt"/>
                                <w:sz w:val="80"/>
                                <w:szCs w:val="80"/>
                              </w:rPr>
                              <w:t>Building Our Own City!</w:t>
                            </w:r>
                          </w:p>
                          <w:p w14:paraId="3AE25C16" w14:textId="77777777" w:rsidR="001856A0" w:rsidRPr="00113FED" w:rsidRDefault="001856A0" w:rsidP="00187161">
                            <w:pPr>
                              <w:pStyle w:val="Title"/>
                              <w:jc w:val="right"/>
                              <w:rPr>
                                <w:rFonts w:ascii="Marker Felt" w:eastAsia="Baoli SC Regular" w:hAnsi="Marker Felt"/>
                                <w:sz w:val="36"/>
                                <w:szCs w:val="36"/>
                              </w:rPr>
                            </w:pPr>
                            <w:r w:rsidRPr="00113FED">
                              <w:rPr>
                                <w:rFonts w:ascii="Marker Felt" w:eastAsia="Baoli SC Regular" w:hAnsi="Marker Felt"/>
                                <w:sz w:val="36"/>
                                <w:szCs w:val="36"/>
                              </w:rPr>
                              <w:t xml:space="preserve">Art with Tiffany and </w:t>
                            </w:r>
                            <w:proofErr w:type="spellStart"/>
                            <w:r w:rsidRPr="00113FED">
                              <w:rPr>
                                <w:rFonts w:ascii="Marker Felt" w:eastAsia="Baoli SC Regular" w:hAnsi="Marker Felt"/>
                                <w:sz w:val="36"/>
                                <w:szCs w:val="36"/>
                              </w:rPr>
                              <w:t>Andie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41" style="position:absolute;margin-left:40.55pt;margin-top:128pt;width:530.85pt;height:82pt;z-index: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" fillcolor="#1da74d" stroked="f">
                <v:textbox inset=",0,,0">
                  <w:txbxContent>
                    <w:p w14:paraId="6E551BC6" w14:textId="77777777" w:rsidR="001856A0" w:rsidRPr="00187161" w:rsidRDefault="001856A0" w:rsidP="00A050F9">
                      <w:pPr>
                        <w:pStyle w:val="Title"/>
                        <w:rPr>
                          <w:rFonts w:ascii="Marker Felt" w:eastAsia="Baoli SC Regular" w:hAnsi="Marker Felt"/>
                          <w:sz w:val="24"/>
                          <w:szCs w:val="24"/>
                        </w:rPr>
                      </w:pPr>
                    </w:p>
                    <w:p w14:paraId="66328342" w14:textId="75899AF0" w:rsidR="001856A0" w:rsidRPr="00113FED" w:rsidRDefault="001856A0" w:rsidP="00113FED">
                      <w:pPr>
                        <w:pStyle w:val="Title"/>
                        <w:rPr>
                          <w:rFonts w:ascii="Marker Felt" w:eastAsia="Baoli SC Regular" w:hAnsi="Marker Felt"/>
                          <w:sz w:val="80"/>
                          <w:szCs w:val="80"/>
                        </w:rPr>
                      </w:pPr>
                      <w:r w:rsidRPr="00113FED">
                        <w:rPr>
                          <w:rFonts w:ascii="Marker Felt" w:eastAsia="Baoli SC Regular" w:hAnsi="Marker Felt"/>
                          <w:sz w:val="80"/>
                          <w:szCs w:val="80"/>
                        </w:rPr>
                        <w:t>Building Our Own City!</w:t>
                      </w:r>
                    </w:p>
                    <w:p w14:paraId="3AE25C16" w14:textId="77777777" w:rsidR="001856A0" w:rsidRPr="00113FED" w:rsidRDefault="001856A0" w:rsidP="00187161">
                      <w:pPr>
                        <w:pStyle w:val="Title"/>
                        <w:jc w:val="right"/>
                        <w:rPr>
                          <w:rFonts w:ascii="Marker Felt" w:eastAsia="Baoli SC Regular" w:hAnsi="Marker Felt"/>
                          <w:sz w:val="36"/>
                          <w:szCs w:val="36"/>
                        </w:rPr>
                      </w:pPr>
                      <w:r w:rsidRPr="00113FED">
                        <w:rPr>
                          <w:rFonts w:ascii="Marker Felt" w:eastAsia="Baoli SC Regular" w:hAnsi="Marker Felt"/>
                          <w:sz w:val="36"/>
                          <w:szCs w:val="36"/>
                        </w:rPr>
                        <w:t xml:space="preserve">Art with Tiffany and </w:t>
                      </w:r>
                      <w:proofErr w:type="spellStart"/>
                      <w:r w:rsidRPr="00113FED">
                        <w:rPr>
                          <w:rFonts w:ascii="Marker Felt" w:eastAsia="Baoli SC Regular" w:hAnsi="Marker Felt"/>
                          <w:sz w:val="36"/>
                          <w:szCs w:val="36"/>
                        </w:rPr>
                        <w:t>Andie</w:t>
                      </w:r>
                      <w:proofErr w:type="spellEnd"/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DB45F4">
        <w:rPr>
          <w:noProof/>
        </w:rPr>
        <w:drawing>
          <wp:anchor distT="0" distB="0" distL="114300" distR="114300" simplePos="0" relativeHeight="251691520" behindDoc="0" locked="0" layoutInCell="1" allowOverlap="1" wp14:anchorId="07B0C554" wp14:editId="0066B2B3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6730" cy="1168400"/>
            <wp:effectExtent l="0" t="0" r="1270" b="0"/>
            <wp:wrapThrough wrapText="bothSides">
              <wp:wrapPolygon edited="0">
                <wp:start x="0" y="0"/>
                <wp:lineTo x="0" y="21130"/>
                <wp:lineTo x="21524" y="21130"/>
                <wp:lineTo x="21524" y="0"/>
                <wp:lineTo x="0" y="0"/>
              </wp:wrapPolygon>
            </wp:wrapThrough>
            <wp:docPr id="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02" r="-82" b="36004"/>
                    <a:stretch/>
                  </pic:blipFill>
                  <pic:spPr bwMode="auto">
                    <a:xfrm>
                      <a:off x="0" y="0"/>
                      <a:ext cx="685673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06B"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4FC514CD" wp14:editId="1EA9AE78">
                <wp:simplePos x="0" y="0"/>
                <wp:positionH relativeFrom="page">
                  <wp:posOffset>3574415</wp:posOffset>
                </wp:positionH>
                <wp:positionV relativeFrom="page">
                  <wp:posOffset>9058910</wp:posOffset>
                </wp:positionV>
                <wp:extent cx="801370" cy="789940"/>
                <wp:effectExtent l="0" t="25400" r="11430" b="22860"/>
                <wp:wrapTight wrapText="bothSides">
                  <wp:wrapPolygon edited="0">
                    <wp:start x="11360" y="-1361"/>
                    <wp:lineTo x="4753" y="-3308"/>
                    <wp:lineTo x="-1634" y="12801"/>
                    <wp:lineTo x="5090" y="20036"/>
                    <wp:lineTo x="7631" y="21073"/>
                    <wp:lineTo x="18056" y="20835"/>
                    <wp:lineTo x="24443" y="4726"/>
                    <wp:lineTo x="18347" y="1490"/>
                    <wp:lineTo x="11360" y="-1361"/>
                  </wp:wrapPolygon>
                </wp:wrapTight>
                <wp:docPr id="918" name="AutoShape 3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rot="20285429">
                          <a:off x="0" y="0"/>
                          <a:ext cx="801370" cy="789940"/>
                        </a:xfrm>
                        <a:prstGeom prst="star32">
                          <a:avLst>
                            <a:gd name="adj" fmla="val 41759"/>
                          </a:avLst>
                        </a:prstGeom>
                        <a:solidFill>
                          <a:srgbClr val="1DA74D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0A68DB9" w14:textId="77777777" w:rsidR="001856A0" w:rsidRPr="003C568E" w:rsidRDefault="001856A0" w:rsidP="00E7106B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FFFFFF" w:themeColor="background1"/>
                                <w:spacing w:val="-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color w:val="FFFFFF" w:themeColor="background1"/>
                                <w:spacing w:val="-8"/>
                                <w:sz w:val="28"/>
                                <w:szCs w:val="28"/>
                              </w:rPr>
                              <w:t>Pg. 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0" coordsize="21600,21600" o:spt="60" adj="2700" path="m21600,10800l@9@18,21392,8693@11@20,20777,6667@13@22,19780,4800@15@24,18436,3163@16@23,16800,1820@14@21,14932,822@12@19,12907,208@10@17,10800,0@18@17,8693,208@20@19,6667,822@22@21,4800,1820@24@23,3163,3163@23@24,1820,4800@21@22,822,6667@19@20,208,8693@17@18,,10800@17@10,208,12907@19@12,822,14932@21@14,1820,16800@23@16,3163,18436@24@15,4800,19780@22@13,6667,20777@20@11,8693,21392@18@9,10800,21600@10@9,12907,21392@12@11,14932,20777@14@13,16800,19780@16@15,18436,18436@15@16,19780,16800@13@14,20777,14932@11@12,21392,12907@9@10xe">
                <v:stroke joinstyle="miter"/>
                <v:formulas>
                  <v:f eqn="sum 10800 0 #0"/>
                  <v:f eqn="prod @0 32610 32768"/>
                  <v:f eqn="prod @0 3212 32768"/>
                  <v:f eqn="prod @0 31357 32768"/>
                  <v:f eqn="prod @0 9512 32768"/>
                  <v:f eqn="prod @0 28899 32768"/>
                  <v:f eqn="prod @0 15447 32768"/>
                  <v:f eqn="prod @0 25330 32768"/>
                  <v:f eqn="prod @0 20788 32768"/>
                  <v:f eqn="sum @1 10800 0"/>
                  <v:f eqn="sum @2 10800 0"/>
                  <v:f eqn="sum @3 10800 0"/>
                  <v:f eqn="sum @4 10800 0"/>
                  <v:f eqn="sum @5 10800 0"/>
                  <v:f eqn="sum @6 10800 0"/>
                  <v:f eqn="sum @7 10800 0"/>
                  <v:f eqn="sum @8 10800 0"/>
                  <v:f eqn="sum 10800 0 @1"/>
                  <v:f eqn="sum 10800 0 @2"/>
                  <v:f eqn="sum 10800 0 @3"/>
                  <v:f eqn="sum 10800 0 @4"/>
                  <v:f eqn="sum 10800 0 @5"/>
                  <v:f eqn="sum 10800 0 @6"/>
                  <v:f eqn="sum 10800 0 @7"/>
                  <v:f eqn="sum 10800 0 @8"/>
                  <v:f eqn="prod @0 23170 32768"/>
                  <v:f eqn="sum @25 10800 0"/>
                  <v:f eqn="sum 10800 0 @25"/>
                </v:formulas>
                <v:path gradientshapeok="t" o:connecttype="rect" textboxrect="@27,@27,@26,@26"/>
                <v:handles>
                  <v:h position="#0,center" xrange="0,10800"/>
                </v:handles>
              </v:shapetype>
              <v:shape id="AutoShape 310" o:spid="_x0000_s1042" type="#_x0000_t60" style="position:absolute;margin-left:281.45pt;margin-top:713.3pt;width:63.1pt;height:62.2pt;rotation:-1435862fd;z-index:25169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" adj="1780" fillcolor="#1da74d" stroked="f">
                <o:lock v:ext="edit" aspectratio="t"/>
                <v:textbox inset="0,0,0,0">
                  <w:txbxContent>
                    <w:p w14:paraId="30A68DB9" w14:textId="77777777" w:rsidR="001856A0" w:rsidRPr="003C568E" w:rsidRDefault="001856A0" w:rsidP="00E7106B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FFFFFF" w:themeColor="background1"/>
                          <w:spacing w:val="-8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bCs/>
                          <w:color w:val="FFFFFF" w:themeColor="background1"/>
                          <w:spacing w:val="-8"/>
                          <w:sz w:val="28"/>
                          <w:szCs w:val="28"/>
                        </w:rPr>
                        <w:t>Pg. 1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7106B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01A8EF41" wp14:editId="6EE7DAD6">
                <wp:simplePos x="0" y="0"/>
                <wp:positionH relativeFrom="page">
                  <wp:posOffset>457200</wp:posOffset>
                </wp:positionH>
                <wp:positionV relativeFrom="page">
                  <wp:posOffset>9441180</wp:posOffset>
                </wp:positionV>
                <wp:extent cx="6878955" cy="109220"/>
                <wp:effectExtent l="0" t="0" r="4445" b="0"/>
                <wp:wrapTight wrapText="bothSides">
                  <wp:wrapPolygon edited="0">
                    <wp:start x="0" y="0"/>
                    <wp:lineTo x="0" y="15070"/>
                    <wp:lineTo x="21534" y="15070"/>
                    <wp:lineTo x="21534" y="0"/>
                    <wp:lineTo x="0" y="0"/>
                  </wp:wrapPolygon>
                </wp:wrapTight>
                <wp:docPr id="909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8955" cy="109220"/>
                        </a:xfrm>
                        <a:prstGeom prst="rect">
                          <a:avLst/>
                        </a:prstGeom>
                        <a:solidFill>
                          <a:srgbClr val="1DA74D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36pt;margin-top:743.4pt;width:541.65pt;height:8.6pt;z-index: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" fillcolor="#1da74d" stroked="f">
                <v:textbox inset=",7.2pt,,7.2pt"/>
                <w10:wrap type="tight" anchorx="page" anchory="page"/>
              </v:rect>
            </w:pict>
          </mc:Fallback>
        </mc:AlternateContent>
      </w:r>
      <w:r w:rsidR="00E7106B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90D6376" wp14:editId="6DC30E8C">
                <wp:simplePos x="0" y="0"/>
                <wp:positionH relativeFrom="page">
                  <wp:posOffset>4825365</wp:posOffset>
                </wp:positionH>
                <wp:positionV relativeFrom="page">
                  <wp:posOffset>7653655</wp:posOffset>
                </wp:positionV>
                <wp:extent cx="2180590" cy="457200"/>
                <wp:effectExtent l="0" t="0" r="0" b="0"/>
                <wp:wrapNone/>
                <wp:docPr id="908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059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048EFA4" w14:textId="77777777" w:rsidR="001856A0" w:rsidRDefault="001856A0" w:rsidP="00A050F9">
                            <w:pPr>
                              <w:pStyle w:val="Boxheading-large"/>
                            </w:pPr>
                            <w:r>
                              <w:t>Summis: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8" o:spid="_x0000_s1043" type="#_x0000_t202" style="position:absolute;margin-left:379.95pt;margin-top:602.65pt;width:171.7pt;height:36pt;z-index: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" filled="f" fillcolor="#b3cfff" stroked="f" strokecolor="#b3cfff" strokeweight="1.5pt">
                <v:fill color2="#3f80cd" focus="100%" type="gradient">
                  <o:fill v:ext="view" type="gradientUnscaled"/>
                </v:fill>
                <v:stroke o:forcedash="t"/>
                <v:textbox inset=",0,,0">
                  <w:txbxContent>
                    <w:p w14:paraId="1048EFA4" w14:textId="77777777" w:rsidR="001856A0" w:rsidRDefault="001856A0" w:rsidP="00A050F9">
                      <w:pPr>
                        <w:pStyle w:val="Boxheading-large"/>
                      </w:pPr>
                      <w:r>
                        <w:t>Summis: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71BF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3A6B7455" wp14:editId="475AC6A2">
                <wp:simplePos x="0" y="0"/>
                <wp:positionH relativeFrom="page">
                  <wp:posOffset>4628515</wp:posOffset>
                </wp:positionH>
                <wp:positionV relativeFrom="page">
                  <wp:posOffset>4169410</wp:posOffset>
                </wp:positionV>
                <wp:extent cx="2511425" cy="227965"/>
                <wp:effectExtent l="5715" t="381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91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142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96720AA" w14:textId="77777777" w:rsidR="001856A0" w:rsidRDefault="001856A0" w:rsidP="00A050F9">
                            <w:pPr>
                              <w:pStyle w:val="Date"/>
                            </w:pPr>
                            <w:r>
                              <w:t>[Date]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44" type="#_x0000_t202" style="position:absolute;margin-left:364.45pt;margin-top:328.3pt;width:197.75pt;height:17.95pt;z-index: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" filled="f" fillcolor="#b3cfff" stroked="f" strokecolor="#b3cfff" strokeweight="1.5pt">
                <v:fill color2="#3f80cd" focus="100%" type="gradient">
                  <o:fill v:ext="view" type="gradientUnscaled"/>
                </v:fill>
                <v:stroke o:forcedash="t"/>
                <v:textbox inset="0,0,0,0">
                  <w:txbxContent>
                    <w:p w14:paraId="796720AA" w14:textId="77777777" w:rsidR="001856A0" w:rsidRDefault="001856A0" w:rsidP="00A050F9">
                      <w:pPr>
                        <w:pStyle w:val="Date"/>
                      </w:pPr>
                      <w:r>
                        <w:t>[Date]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51A8A">
        <w:rPr>
          <w:noProof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 wp14:anchorId="5ED20D8F" wp14:editId="0911A471">
                <wp:simplePos x="0" y="0"/>
                <wp:positionH relativeFrom="page">
                  <wp:posOffset>4628515</wp:posOffset>
                </wp:positionH>
                <wp:positionV relativeFrom="page">
                  <wp:posOffset>7653655</wp:posOffset>
                </wp:positionV>
                <wp:extent cx="2180590" cy="1691640"/>
                <wp:effectExtent l="0" t="0" r="3810" b="10160"/>
                <wp:wrapThrough wrapText="bothSides">
                  <wp:wrapPolygon edited="0">
                    <wp:start x="0" y="0"/>
                    <wp:lineTo x="0" y="21405"/>
                    <wp:lineTo x="21386" y="21405"/>
                    <wp:lineTo x="21386" y="0"/>
                    <wp:lineTo x="0" y="0"/>
                  </wp:wrapPolygon>
                </wp:wrapThrough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0590" cy="1691640"/>
                          <a:chOff x="0" y="0"/>
                          <a:chExt cx="2180590" cy="169164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903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18059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 val="1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45720" tIns="45720" rIns="45720" bIns="45720" anchor="t" anchorCtr="0" upright="1">
                          <a:noAutofit/>
                        </wps:bodyPr>
                      </wps:wsp>
                      <wps:wsp>
                        <wps:cNvPr id="1" name="Text Box 1"/>
                        <wps:cNvSpPr txBox="1"/>
                        <wps:spPr>
                          <a:xfrm>
                            <a:off x="202565" y="1452880"/>
                            <a:ext cx="1078865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74CE8641" w14:textId="77777777" w:rsidR="001856A0" w:rsidRDefault="001856A0" w:rsidP="00A050F9">
                              <w:pPr>
                                <w:pStyle w:val="Boxtext-large"/>
                              </w:pPr>
                              <w:r>
                                <w:t xml:space="preserve">Nullam aliquet neque nec ante. Donec fermentum libero. Suspendisse rutrum nunc vel velit. Sed id libero sit amet odio eleifend malesuada. Quisque erat. Mauris lacinia, odio a laoreet lobortis, leo nisi ultrices quam, </w:t>
                              </w: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adipiscing ultricies mi lorem at leo.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" o:spid="_x0000_s1045" style="position:absolute;margin-left:364.45pt;margin-top:602.65pt;width:171.7pt;height:133.2pt;z-index:251639296;mso-position-horizontal-relative:page;mso-position-vertical-relative:page" coordsize="2180590,169164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" mv:complextextbox="1">
                <v:shape id="Text Box 51" o:spid="_x0000_s1046" type="#_x0000_t202" style="position:absolute;width:2180590;height:1691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S9BrxgAA&#10;ANwAAAAPAAAAZHJzL2Rvd25yZXYueG1sRI9BawIxEIXvhf6HMIXeara2FF2NUheE9iJ0K3odNuPu&#10;6mayTbIa/70pFHp8vHnfmzdfRtOJMznfWlbwPMpAEFdWt1wr2H6vnyYgfEDW2FkmBVfysFzc380x&#10;1/bCX3QuQy0ShH2OCpoQ+lxKXzVk0I9sT5y8g3UGQ5KultrhJcFNJ8dZ9iYNtpwaGuypaKg6lYNJ&#10;b1x/jsP+dfcZ1+4UD5NNsSqGUqnHh/g+AxEohv/jv/SHVjDNXuB3TCKAXNw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SS9BrxgAAANwAAAAPAAAAAAAAAAAAAAAAAJcCAABkcnMv&#10;ZG93bnJldi54bWxQSwUGAAAAAAQABAD1AAAAigMAAAAA&#10;" mv:complextextbox="1" filled="f" fillcolor="#b3cfff" stroked="f" strokecolor="#b3cfff" strokeweight="1.5pt">
                  <v:fill color2="#3f80cd" focus="100%" type="gradient">
                    <o:fill v:ext="view" type="gradientUnscaled"/>
                  </v:fill>
                  <v:stroke o:forcedash="t"/>
                  <v:textbox inset="3.6pt,,3.6pt"/>
                </v:shape>
                <v:shape id="Text Box 1" o:spid="_x0000_s1047" type="#_x0000_t202" style="position:absolute;left:202565;top:1452880;width:1078865;height:1771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XAkswAAA&#10;ANoAAAAPAAAAZHJzL2Rvd25yZXYueG1sRE9Ni8IwEL0L+x/CLHjTVA+iXaOIrLAgiLUePM42Yxts&#10;Jt0mq/XfG0HwNDze58yXna3FlVpvHCsYDRMQxIXThksFx3wzmILwAVlj7ZgU3MnDcvHRm2Oq3Y0z&#10;uh5CKWII+xQVVCE0qZS+qMiiH7qGOHJn11oMEbal1C3eYrit5ThJJtKi4dhQYUPriorL4d8qWJ04&#10;+zZ/u999ds5Mns8S3k4uSvU/u9UXiEBdeItf7h8d58PzleeViw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oXAkswAAAANoAAAAPAAAAAAAAAAAAAAAAAJcCAABkcnMvZG93bnJl&#10;di54bWxQSwUGAAAAAAQABAD1AAAAhAMAAAAA&#10;" filled="f" stroked="f">
                  <v:textbox inset="0,0,0,0">
                    <w:txbxContent>
                      <w:p w14:paraId="74CE8641" w14:textId="77777777" w:rsidR="001856A0" w:rsidRDefault="001856A0" w:rsidP="00A050F9">
                        <w:pPr>
                          <w:pStyle w:val="Boxtext-large"/>
                        </w:pPr>
                        <w:r>
                          <w:t xml:space="preserve">Nullam aliquet neque nec ante. Donec fermentum libero. Suspendisse rutrum nunc vel velit. Sed id libero sit amet odio eleifend malesuada. Quisque erat. Mauris lacinia, odio a laoreet lobortis, leo nisi ultrices quam, </w:t>
                        </w:r>
                        <w:r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adipiscing ultricies mi lorem at leo.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B863B5">
        <w:br w:type="page"/>
      </w:r>
      <w:r w:rsidR="001856A0">
        <w:rPr>
          <w:noProof/>
        </w:rPr>
        <w:lastRenderedPageBreak/>
        <w:drawing>
          <wp:anchor distT="0" distB="0" distL="114300" distR="114300" simplePos="0" relativeHeight="251729408" behindDoc="0" locked="0" layoutInCell="1" allowOverlap="1" wp14:anchorId="54811CA1" wp14:editId="17FA66D5">
            <wp:simplePos x="0" y="0"/>
            <wp:positionH relativeFrom="page">
              <wp:posOffset>303530</wp:posOffset>
            </wp:positionH>
            <wp:positionV relativeFrom="page">
              <wp:posOffset>7847965</wp:posOffset>
            </wp:positionV>
            <wp:extent cx="1972945" cy="1301115"/>
            <wp:effectExtent l="335915" t="222885" r="318770" b="293370"/>
            <wp:wrapThrough wrapText="bothSides">
              <wp:wrapPolygon edited="0">
                <wp:start x="23152" y="19664"/>
                <wp:lineTo x="25038" y="-1688"/>
                <wp:lineTo x="20890" y="-2480"/>
                <wp:lineTo x="2783" y="-2661"/>
                <wp:lineTo x="-1576" y="-1797"/>
                <wp:lineTo x="-1789" y="-142"/>
                <wp:lineTo x="-1296" y="433"/>
                <wp:lineTo x="-558" y="23417"/>
                <wp:lineTo x="12704" y="26036"/>
                <wp:lineTo x="12916" y="24380"/>
                <wp:lineTo x="21810" y="25712"/>
                <wp:lineTo x="22675" y="23389"/>
                <wp:lineTo x="23152" y="19664"/>
              </wp:wrapPolygon>
            </wp:wrapThrough>
            <wp:docPr id="8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5900"/>
                              </a14:imgEffect>
                              <a14:imgEffect>
                                <a14:saturation sat="33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53" t="9101" r="8263" b="3583"/>
                    <a:stretch/>
                  </pic:blipFill>
                  <pic:spPr bwMode="auto">
                    <a:xfrm rot="15540236">
                      <a:off x="0" y="0"/>
                      <a:ext cx="1972945" cy="13011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56A0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0" allowOverlap="1" wp14:anchorId="1E802F71" wp14:editId="2E07B24A">
                <wp:simplePos x="0" y="0"/>
                <wp:positionH relativeFrom="page">
                  <wp:posOffset>2117090</wp:posOffset>
                </wp:positionH>
                <wp:positionV relativeFrom="page">
                  <wp:posOffset>7442200</wp:posOffset>
                </wp:positionV>
                <wp:extent cx="3715385" cy="508000"/>
                <wp:effectExtent l="0" t="0" r="0" b="0"/>
                <wp:wrapTight wrapText="bothSides">
                  <wp:wrapPolygon edited="0">
                    <wp:start x="148" y="0"/>
                    <wp:lineTo x="148" y="20520"/>
                    <wp:lineTo x="21264" y="20520"/>
                    <wp:lineTo x="21264" y="0"/>
                    <wp:lineTo x="148" y="0"/>
                  </wp:wrapPolygon>
                </wp:wrapTight>
                <wp:docPr id="901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5385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0A83FBA" w14:textId="1A052941" w:rsidR="001856A0" w:rsidRPr="00DC407C" w:rsidRDefault="001856A0" w:rsidP="00207C57">
                            <w:pPr>
                              <w:pStyle w:val="Boxheading-medium"/>
                              <w:jc w:val="center"/>
                              <w:rPr>
                                <w:rFonts w:ascii="Noteworthy Bold" w:hAnsi="Noteworthy Bold"/>
                                <w:color w:val="7400EB" w:themeColor="accent5"/>
                                <w:sz w:val="40"/>
                                <w:szCs w:val="40"/>
                              </w:rPr>
                            </w:pPr>
                            <w:r w:rsidRPr="00DC407C">
                              <w:rPr>
                                <w:rFonts w:ascii="Noteworthy Bold" w:hAnsi="Noteworthy Bold"/>
                                <w:color w:val="7400EB" w:themeColor="accent5"/>
                                <w:sz w:val="40"/>
                                <w:szCs w:val="40"/>
                              </w:rPr>
                              <w:t>Some of our work…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5" o:spid="_x0000_s1048" type="#_x0000_t202" style="position:absolute;margin-left:166.7pt;margin-top:586pt;width:292.55pt;height:40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60A83FBA" w14:textId="1A052941" w:rsidR="001856A0" w:rsidRPr="00DC407C" w:rsidRDefault="001856A0" w:rsidP="00207C57">
                      <w:pPr>
                        <w:pStyle w:val="Boxheading-medium"/>
                        <w:jc w:val="center"/>
                        <w:rPr>
                          <w:rFonts w:ascii="Noteworthy Bold" w:hAnsi="Noteworthy Bold"/>
                          <w:color w:val="7400EB" w:themeColor="accent5"/>
                          <w:sz w:val="40"/>
                          <w:szCs w:val="40"/>
                        </w:rPr>
                      </w:pPr>
                      <w:r w:rsidRPr="00DC407C">
                        <w:rPr>
                          <w:rFonts w:ascii="Noteworthy Bold" w:hAnsi="Noteworthy Bold"/>
                          <w:color w:val="7400EB" w:themeColor="accent5"/>
                          <w:sz w:val="40"/>
                          <w:szCs w:val="40"/>
                        </w:rPr>
                        <w:t>Some of our work…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856A0" w:rsidRPr="00226963">
        <w:rPr>
          <w:noProof/>
        </w:rPr>
        <w:drawing>
          <wp:anchor distT="0" distB="0" distL="114300" distR="114300" simplePos="0" relativeHeight="251727360" behindDoc="0" locked="0" layoutInCell="1" allowOverlap="1" wp14:anchorId="7E34C5B2" wp14:editId="0A32A4AC">
            <wp:simplePos x="0" y="0"/>
            <wp:positionH relativeFrom="page">
              <wp:posOffset>1718310</wp:posOffset>
            </wp:positionH>
            <wp:positionV relativeFrom="page">
              <wp:posOffset>7876540</wp:posOffset>
            </wp:positionV>
            <wp:extent cx="2019935" cy="1362075"/>
            <wp:effectExtent l="254000" t="381000" r="266065" b="415925"/>
            <wp:wrapThrough wrapText="bothSides">
              <wp:wrapPolygon edited="0">
                <wp:start x="-1653" y="-1452"/>
                <wp:lineTo x="-2810" y="-126"/>
                <wp:lineTo x="-1620" y="6072"/>
                <wp:lineTo x="-2926" y="6624"/>
                <wp:lineTo x="-1736" y="12822"/>
                <wp:lineTo x="-2780" y="13263"/>
                <wp:lineTo x="-1516" y="19849"/>
                <wp:lineTo x="4302" y="23674"/>
                <wp:lineTo x="20121" y="23694"/>
                <wp:lineTo x="20531" y="24359"/>
                <wp:lineTo x="22882" y="23366"/>
                <wp:lineTo x="22733" y="22591"/>
                <wp:lineTo x="22965" y="9091"/>
                <wp:lineTo x="22783" y="792"/>
                <wp:lineTo x="17972" y="-2202"/>
                <wp:lineTo x="16927" y="-1761"/>
                <wp:lineTo x="15737" y="-7959"/>
                <wp:lineTo x="437" y="-2335"/>
                <wp:lineTo x="-1653" y="-1452"/>
              </wp:wrapPolygon>
            </wp:wrapThrough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5" t="29500" r="7546" b="38720"/>
                    <a:stretch/>
                  </pic:blipFill>
                  <pic:spPr bwMode="auto">
                    <a:xfrm rot="953767">
                      <a:off x="0" y="0"/>
                      <a:ext cx="2019935" cy="1362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56A0">
        <w:rPr>
          <w:noProof/>
        </w:rPr>
        <w:drawing>
          <wp:anchor distT="0" distB="0" distL="114300" distR="114300" simplePos="0" relativeHeight="251720192" behindDoc="0" locked="0" layoutInCell="1" allowOverlap="1" wp14:anchorId="093E690B" wp14:editId="0ADB378E">
            <wp:simplePos x="0" y="0"/>
            <wp:positionH relativeFrom="page">
              <wp:posOffset>3663315</wp:posOffset>
            </wp:positionH>
            <wp:positionV relativeFrom="page">
              <wp:posOffset>8025130</wp:posOffset>
            </wp:positionV>
            <wp:extent cx="2119630" cy="1203325"/>
            <wp:effectExtent l="279400" t="381000" r="267970" b="447675"/>
            <wp:wrapThrough wrapText="bothSides">
              <wp:wrapPolygon edited="0">
                <wp:start x="20762" y="-2667"/>
                <wp:lineTo x="5900" y="-8923"/>
                <wp:lineTo x="4802" y="-1889"/>
                <wp:lineTo x="-938" y="-4670"/>
                <wp:lineTo x="-2886" y="9518"/>
                <wp:lineTo x="-1638" y="10123"/>
                <wp:lineTo x="-2393" y="14959"/>
                <wp:lineTo x="-1738" y="17641"/>
                <wp:lineTo x="-1632" y="23839"/>
                <wp:lineTo x="-384" y="24444"/>
                <wp:lineTo x="3" y="23685"/>
                <wp:lineTo x="10990" y="23807"/>
                <wp:lineTo x="11240" y="23928"/>
                <wp:lineTo x="22820" y="21973"/>
                <wp:lineTo x="22758" y="-1700"/>
                <wp:lineTo x="20762" y="-2667"/>
              </wp:wrapPolygon>
            </wp:wrapThrough>
            <wp:docPr id="90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5" t="16662" r="16553" b="5860"/>
                    <a:stretch/>
                  </pic:blipFill>
                  <pic:spPr bwMode="auto">
                    <a:xfrm rot="20677223">
                      <a:off x="0" y="0"/>
                      <a:ext cx="2119630" cy="1203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56A0" w:rsidRPr="00DF431E">
        <w:rPr>
          <w:noProof/>
        </w:rPr>
        <w:drawing>
          <wp:anchor distT="0" distB="0" distL="114300" distR="114300" simplePos="0" relativeHeight="251731456" behindDoc="0" locked="0" layoutInCell="1" allowOverlap="1" wp14:anchorId="0C51E8A1" wp14:editId="3CE149A3">
            <wp:simplePos x="0" y="0"/>
            <wp:positionH relativeFrom="page">
              <wp:posOffset>5666105</wp:posOffset>
            </wp:positionH>
            <wp:positionV relativeFrom="page">
              <wp:posOffset>7574915</wp:posOffset>
            </wp:positionV>
            <wp:extent cx="1433195" cy="1741170"/>
            <wp:effectExtent l="355600" t="304800" r="294005" b="367030"/>
            <wp:wrapThrough wrapText="bothSides">
              <wp:wrapPolygon edited="0">
                <wp:start x="-2198" y="-1151"/>
                <wp:lineTo x="-4165" y="10"/>
                <wp:lineTo x="-2353" y="4826"/>
                <wp:lineTo x="-4181" y="5292"/>
                <wp:lineTo x="-2369" y="10108"/>
                <wp:lineTo x="-4198" y="10574"/>
                <wp:lineTo x="-2386" y="15390"/>
                <wp:lineTo x="-4214" y="15856"/>
                <wp:lineTo x="-2289" y="20973"/>
                <wp:lineTo x="7821" y="23344"/>
                <wp:lineTo x="21020" y="23278"/>
                <wp:lineTo x="21612" y="23786"/>
                <wp:lineTo x="23075" y="23414"/>
                <wp:lineTo x="23544" y="19335"/>
                <wp:lineTo x="23228" y="3583"/>
                <wp:lineTo x="21529" y="-932"/>
                <wp:lineTo x="20875" y="-3734"/>
                <wp:lineTo x="10462" y="-3719"/>
                <wp:lineTo x="362" y="-1804"/>
                <wp:lineTo x="-2198" y="-1151"/>
              </wp:wrapPolygon>
            </wp:wrapThrough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04" r="24025" b="1170"/>
                    <a:stretch/>
                  </pic:blipFill>
                  <pic:spPr bwMode="auto">
                    <a:xfrm rot="1032505">
                      <a:off x="0" y="0"/>
                      <a:ext cx="1433195" cy="1741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56A0">
        <w:rPr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087F794E" wp14:editId="1D5D47BB">
                <wp:simplePos x="0" y="0"/>
                <wp:positionH relativeFrom="page">
                  <wp:posOffset>3572510</wp:posOffset>
                </wp:positionH>
                <wp:positionV relativeFrom="page">
                  <wp:posOffset>9189720</wp:posOffset>
                </wp:positionV>
                <wp:extent cx="801370" cy="789940"/>
                <wp:effectExtent l="0" t="25400" r="11430" b="22860"/>
                <wp:wrapTight wrapText="bothSides">
                  <wp:wrapPolygon edited="0">
                    <wp:start x="11209" y="-1367"/>
                    <wp:lineTo x="4578" y="-3230"/>
                    <wp:lineTo x="-1608" y="12960"/>
                    <wp:lineTo x="5205" y="20108"/>
                    <wp:lineTo x="7759" y="21113"/>
                    <wp:lineTo x="18180" y="20742"/>
                    <wp:lineTo x="24367" y="4552"/>
                    <wp:lineTo x="18231" y="1394"/>
                    <wp:lineTo x="11209" y="-1367"/>
                  </wp:wrapPolygon>
                </wp:wrapTight>
                <wp:docPr id="47" name="AutoShape 3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rot="20328670">
                          <a:off x="0" y="0"/>
                          <a:ext cx="801370" cy="789940"/>
                        </a:xfrm>
                        <a:prstGeom prst="star32">
                          <a:avLst>
                            <a:gd name="adj" fmla="val 41759"/>
                          </a:avLst>
                        </a:prstGeom>
                        <a:solidFill>
                          <a:srgbClr val="1DA74D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E6CE4CD" w14:textId="77777777" w:rsidR="001856A0" w:rsidRPr="003C568E" w:rsidRDefault="001856A0" w:rsidP="001856A0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FFFFFF" w:themeColor="background1"/>
                                <w:spacing w:val="-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color w:val="FFFFFF" w:themeColor="background1"/>
                                <w:spacing w:val="-8"/>
                                <w:sz w:val="28"/>
                                <w:szCs w:val="28"/>
                              </w:rPr>
                              <w:t>Pg. 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9" type="#_x0000_t60" style="position:absolute;margin-left:281.3pt;margin-top:723.6pt;width:63.1pt;height:62.2pt;rotation:-1388631fd;z-index:25173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" adj="1780" fillcolor="#1da74d" stroked="f">
                <o:lock v:ext="edit" aspectratio="t"/>
                <v:textbox inset="0,0,0,0">
                  <w:txbxContent>
                    <w:p w14:paraId="4E6CE4CD" w14:textId="77777777" w:rsidR="001856A0" w:rsidRPr="003C568E" w:rsidRDefault="001856A0" w:rsidP="001856A0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FFFFFF" w:themeColor="background1"/>
                          <w:spacing w:val="-8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bCs/>
                          <w:color w:val="FFFFFF" w:themeColor="background1"/>
                          <w:spacing w:val="-8"/>
                          <w:sz w:val="28"/>
                          <w:szCs w:val="28"/>
                        </w:rPr>
                        <w:t>Pg. 2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A43162"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519CC351" wp14:editId="712C6007">
                <wp:simplePos x="0" y="0"/>
                <wp:positionH relativeFrom="page">
                  <wp:posOffset>537210</wp:posOffset>
                </wp:positionH>
                <wp:positionV relativeFrom="page">
                  <wp:posOffset>2646045</wp:posOffset>
                </wp:positionV>
                <wp:extent cx="3841115" cy="523875"/>
                <wp:effectExtent l="0" t="0" r="0" b="9525"/>
                <wp:wrapThrough wrapText="bothSides">
                  <wp:wrapPolygon edited="0">
                    <wp:start x="143" y="0"/>
                    <wp:lineTo x="143" y="20945"/>
                    <wp:lineTo x="21282" y="20945"/>
                    <wp:lineTo x="21282" y="0"/>
                    <wp:lineTo x="143" y="0"/>
                  </wp:wrapPolygon>
                </wp:wrapThrough>
                <wp:docPr id="917" name="Text Box 9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1115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603265" w14:textId="1837825E" w:rsidR="001856A0" w:rsidRDefault="001856A0" w:rsidP="00923144">
                            <w:pPr>
                              <w:jc w:val="center"/>
                              <w:rPr>
                                <w:rFonts w:ascii="Noteworthy Bold" w:hAnsi="Noteworthy Bold"/>
                                <w:color w:val="FFFFFF" w:themeColor="background1"/>
                                <w:sz w:val="35"/>
                                <w:szCs w:val="35"/>
                              </w:rPr>
                            </w:pPr>
                            <w:r w:rsidRPr="00923144">
                              <w:rPr>
                                <w:rFonts w:ascii="Noteworthy Bold" w:hAnsi="Noteworthy Bold"/>
                                <w:color w:val="FFFFFF" w:themeColor="background1"/>
                                <w:sz w:val="35"/>
                                <w:szCs w:val="35"/>
                              </w:rPr>
                              <w:t>Big Ideas, Goals and Concepts</w:t>
                            </w:r>
                          </w:p>
                          <w:p w14:paraId="29FA2221" w14:textId="77777777" w:rsidR="001856A0" w:rsidRPr="00923144" w:rsidRDefault="001856A0" w:rsidP="00923144">
                            <w:pPr>
                              <w:jc w:val="center"/>
                              <w:rPr>
                                <w:rFonts w:ascii="Noteworthy Bold" w:hAnsi="Noteworthy Bold"/>
                                <w:color w:val="FFFFFF" w:themeColor="background1"/>
                                <w:sz w:val="35"/>
                                <w:szCs w:val="3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17" o:spid="_x0000_s1050" type="#_x0000_t202" style="position:absolute;margin-left:42.3pt;margin-top:208.35pt;width:302.45pt;height:41.25pt;z-index:25172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" mv:complextextbox="1" filled="f" stroked="f">
                <v:textbox>
                  <w:txbxContent>
                    <w:p w14:paraId="26603265" w14:textId="1837825E" w:rsidR="001856A0" w:rsidRDefault="001856A0" w:rsidP="00923144">
                      <w:pPr>
                        <w:jc w:val="center"/>
                        <w:rPr>
                          <w:rFonts w:ascii="Noteworthy Bold" w:hAnsi="Noteworthy Bold"/>
                          <w:color w:val="FFFFFF" w:themeColor="background1"/>
                          <w:sz w:val="35"/>
                          <w:szCs w:val="35"/>
                        </w:rPr>
                      </w:pPr>
                      <w:r w:rsidRPr="00923144">
                        <w:rPr>
                          <w:rFonts w:ascii="Noteworthy Bold" w:hAnsi="Noteworthy Bold"/>
                          <w:color w:val="FFFFFF" w:themeColor="background1"/>
                          <w:sz w:val="35"/>
                          <w:szCs w:val="35"/>
                        </w:rPr>
                        <w:t>Big Ideas, Goals and Concepts</w:t>
                      </w:r>
                    </w:p>
                    <w:p w14:paraId="29FA2221" w14:textId="77777777" w:rsidR="001856A0" w:rsidRPr="00923144" w:rsidRDefault="001856A0" w:rsidP="00923144">
                      <w:pPr>
                        <w:jc w:val="center"/>
                        <w:rPr>
                          <w:rFonts w:ascii="Noteworthy Bold" w:hAnsi="Noteworthy Bold"/>
                          <w:color w:val="FFFFFF" w:themeColor="background1"/>
                          <w:sz w:val="35"/>
                          <w:szCs w:val="35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51A8A">
        <w:rPr>
          <w:noProof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 wp14:anchorId="4ABA47D3" wp14:editId="3936D32D">
                <wp:simplePos x="0" y="0"/>
                <wp:positionH relativeFrom="page">
                  <wp:posOffset>4506595</wp:posOffset>
                </wp:positionH>
                <wp:positionV relativeFrom="page">
                  <wp:posOffset>3527425</wp:posOffset>
                </wp:positionV>
                <wp:extent cx="2731770" cy="3835400"/>
                <wp:effectExtent l="0" t="0" r="0" b="0"/>
                <wp:wrapThrough wrapText="bothSides">
                  <wp:wrapPolygon edited="0">
                    <wp:start x="201" y="0"/>
                    <wp:lineTo x="201" y="21457"/>
                    <wp:lineTo x="21088" y="21457"/>
                    <wp:lineTo x="21088" y="0"/>
                    <wp:lineTo x="201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1770" cy="3835400"/>
                          <a:chOff x="0" y="0"/>
                          <a:chExt cx="2731770" cy="383540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897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731770" cy="383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6" name="Text Box 16"/>
                        <wps:cNvSpPr txBox="1"/>
                        <wps:spPr>
                          <a:xfrm>
                            <a:off x="91440" y="0"/>
                            <a:ext cx="254889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6">
                          <w:txbxContent>
                            <w:p w14:paraId="2BB44CB6" w14:textId="5368F88F" w:rsidR="001856A0" w:rsidRPr="00D7217A" w:rsidRDefault="001856A0" w:rsidP="000867E9">
                              <w:pPr>
                                <w:pStyle w:val="Boxtext-medium"/>
                                <w:jc w:val="left"/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</w:pPr>
                              <w:r w:rsidRPr="00D7217A"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  <w:t>Lesson 1:</w:t>
                              </w:r>
                            </w:p>
                            <w:p w14:paraId="335EB596" w14:textId="11E2379A" w:rsidR="001856A0" w:rsidRPr="00D7217A" w:rsidRDefault="001856A0" w:rsidP="000867E9">
                              <w:pPr>
                                <w:pStyle w:val="Boxtext-medium"/>
                                <w:jc w:val="left"/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</w:pPr>
                              <w:r w:rsidRPr="00D7217A"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  <w:t>Students used colored pencils and markers to draw their dream home.</w:t>
                              </w:r>
                            </w:p>
                            <w:p w14:paraId="3E752D72" w14:textId="77777777" w:rsidR="001856A0" w:rsidRPr="00D7217A" w:rsidRDefault="001856A0" w:rsidP="000867E9">
                              <w:pPr>
                                <w:pStyle w:val="Boxtext-medium"/>
                                <w:jc w:val="left"/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</w:pPr>
                            </w:p>
                            <w:p w14:paraId="7D146135" w14:textId="5C93BE44" w:rsidR="001856A0" w:rsidRPr="00D7217A" w:rsidRDefault="001856A0" w:rsidP="000867E9">
                              <w:pPr>
                                <w:pStyle w:val="Boxtext-medium"/>
                                <w:jc w:val="left"/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</w:pPr>
                              <w:r w:rsidRPr="00D7217A"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  <w:t>Lesson 2:</w:t>
                              </w:r>
                            </w:p>
                            <w:p w14:paraId="2E7BC079" w14:textId="67C0426F" w:rsidR="001856A0" w:rsidRPr="00D7217A" w:rsidRDefault="001856A0" w:rsidP="000867E9">
                              <w:pPr>
                                <w:pStyle w:val="Boxtext-medium"/>
                                <w:jc w:val="left"/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</w:pPr>
                              <w:r w:rsidRPr="00D7217A"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  <w:t>Students used Plexiglas and markers to create prints of their dream homes.</w:t>
                              </w:r>
                            </w:p>
                            <w:p w14:paraId="5930C151" w14:textId="77777777" w:rsidR="001856A0" w:rsidRPr="00D7217A" w:rsidRDefault="001856A0" w:rsidP="000867E9">
                              <w:pPr>
                                <w:pStyle w:val="Boxtext-medium"/>
                                <w:jc w:val="left"/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</w:pPr>
                            </w:p>
                            <w:p w14:paraId="2AF72E84" w14:textId="7FBB776B" w:rsidR="001856A0" w:rsidRPr="00D7217A" w:rsidRDefault="001856A0" w:rsidP="000867E9">
                              <w:pPr>
                                <w:pStyle w:val="Boxtext-medium"/>
                                <w:jc w:val="left"/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</w:pPr>
                              <w:r w:rsidRPr="00D7217A"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  <w:t>Lesson 3:</w:t>
                              </w:r>
                            </w:p>
                            <w:p w14:paraId="55C19D46" w14:textId="3D7EE457" w:rsidR="001856A0" w:rsidRPr="00D7217A" w:rsidRDefault="001856A0" w:rsidP="000867E9">
                              <w:pPr>
                                <w:pStyle w:val="Boxtext-medium"/>
                                <w:jc w:val="left"/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</w:pPr>
                              <w:r w:rsidRPr="00D7217A"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  <w:t>Students used clay and clay tools to build their dream home then used paint, markers and found objects to build the environment around their home.</w:t>
                              </w:r>
                            </w:p>
                            <w:p w14:paraId="770D6D8D" w14:textId="77777777" w:rsidR="001856A0" w:rsidRPr="00D7217A" w:rsidRDefault="001856A0" w:rsidP="000867E9">
                              <w:pPr>
                                <w:pStyle w:val="Boxtext-medium"/>
                                <w:jc w:val="left"/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</w:pPr>
                            </w:p>
                            <w:p w14:paraId="55E140C7" w14:textId="5D9408F0" w:rsidR="001856A0" w:rsidRPr="00D7217A" w:rsidRDefault="001856A0" w:rsidP="000867E9">
                              <w:pPr>
                                <w:pStyle w:val="Boxtext-medium"/>
                                <w:jc w:val="left"/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</w:pPr>
                              <w:r w:rsidRPr="00D7217A"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  <w:t>Lesson 4:</w:t>
                              </w:r>
                            </w:p>
                            <w:p w14:paraId="480AB379" w14:textId="30198FDE" w:rsidR="001856A0" w:rsidRPr="00D7217A" w:rsidRDefault="001856A0" w:rsidP="000867E9">
                              <w:pPr>
                                <w:pStyle w:val="Boxtext-medium"/>
                                <w:jc w:val="left"/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</w:pPr>
                              <w:r w:rsidRPr="00D7217A"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  <w:t>Students used colored pencils, oil pastels and markers to dra</w:t>
                              </w:r>
                              <w:r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  <w:t xml:space="preserve">w a blueprint of </w:t>
                              </w:r>
                              <w:r w:rsidRPr="00D7217A">
                                <w:rPr>
                                  <w:rFonts w:ascii="Century Gothic" w:hAnsi="Century Gothic"/>
                                  <w:sz w:val="23"/>
                                  <w:szCs w:val="23"/>
                                </w:rPr>
                                <w:t>the dream city they live in.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91440" y="179070"/>
                            <a:ext cx="2548890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18"/>
                        <wps:cNvSpPr txBox="1"/>
                        <wps:spPr>
                          <a:xfrm>
                            <a:off x="91440" y="537210"/>
                            <a:ext cx="254889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19"/>
                        <wps:cNvSpPr txBox="1"/>
                        <wps:spPr>
                          <a:xfrm>
                            <a:off x="91440" y="716280"/>
                            <a:ext cx="254889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0"/>
                        <wps:cNvSpPr txBox="1"/>
                        <wps:spPr>
                          <a:xfrm>
                            <a:off x="91440" y="895350"/>
                            <a:ext cx="2548890" cy="53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 Box 21"/>
                        <wps:cNvSpPr txBox="1"/>
                        <wps:spPr>
                          <a:xfrm>
                            <a:off x="91440" y="1432560"/>
                            <a:ext cx="254889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2"/>
                        <wps:cNvSpPr txBox="1"/>
                        <wps:spPr>
                          <a:xfrm>
                            <a:off x="91440" y="1611630"/>
                            <a:ext cx="254889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91440" y="1790700"/>
                            <a:ext cx="2548890" cy="89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 Box 24"/>
                        <wps:cNvSpPr txBox="1"/>
                        <wps:spPr>
                          <a:xfrm>
                            <a:off x="91440" y="2686050"/>
                            <a:ext cx="254889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8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 Box 25"/>
                        <wps:cNvSpPr txBox="1"/>
                        <wps:spPr>
                          <a:xfrm>
                            <a:off x="91440" y="2865120"/>
                            <a:ext cx="2548890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9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91440" y="3044190"/>
                            <a:ext cx="2548890" cy="53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10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>
                            <a:off x="91440" y="3581400"/>
                            <a:ext cx="1078865" cy="18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6" seq="1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" o:spid="_x0000_s1051" style="position:absolute;margin-left:354.85pt;margin-top:277.75pt;width:215.1pt;height:302pt;z-index:251644416;mso-position-horizontal-relative:page;mso-position-vertical-relative:page" coordsize="2731770,38354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" mv:complextextbox="1">
                <v:shape id="Text Box 214" o:spid="_x0000_s1052" type="#_x0000_t202" style="position:absolute;width:2731770;height:38354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OWfaxAAA&#10;ANwAAAAPAAAAZHJzL2Rvd25yZXYueG1sRI/disIwFITvBd8hHGFvZE3di9pWoyxCQRZv/HmAQ3O2&#10;DTYnpclq9ek3guDlMDPfMKvNYFtxpd4bxwrmswQEceW04VrB+VR+ZiB8QNbYOiYFd/KwWY9HKyy0&#10;u/GBrsdQiwhhX6CCJoSukNJXDVn0M9cRR+/X9RZDlH0tdY+3CLet/EqSVFo0HBca7GjbUHU5/lkF&#10;5fB4mJ80zTnfl9OqLe8+MVulPibD9xJEoCG8w6/2TivI8gU8z8QjINf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zln2sQAAADcAAAADwAAAAAAAAAAAAAAAACXAgAAZHJzL2Rv&#10;d25yZXYueG1sUEsFBgAAAAAEAAQA9QAAAIgDAAAAAA==&#10;" mv:complextextbox="1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,0,,0"/>
                </v:shape>
                <v:shape id="Text Box 16" o:spid="_x0000_s1053" type="#_x0000_t202" style="position:absolute;left:91440;width:254889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nJ9YwQAA&#10;ANsAAAAPAAAAZHJzL2Rvd25yZXYueG1sRE9Ni8IwEL0v+B/CLHhb0/VQ3GoUWVwQBLHWg8fZZmyD&#10;zaTbRK3/3gjC3ubxPme26G0jrtR541jB5ygBQVw6bbhScCh+PiYgfEDW2DgmBXfysJgP3maYaXfj&#10;nK77UIkYwj5DBXUIbSalL2uy6EeuJY7cyXUWQ4RdJXWHtxhuGzlOklRaNBwbamzpu6byvL9YBcsj&#10;5yvzt/3d5afcFMVXwpv0rNTwvV9OQQTqw7/45V7rOD+F5y/xADl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9ZyfWMEAAADbAAAADwAAAAAAAAAAAAAAAACXAgAAZHJzL2Rvd25y&#10;ZXYueG1sUEsFBgAAAAAEAAQA9QAAAIUDAAAAAA==&#10;" filled="f" stroked="f">
                  <v:textbox style="mso-next-textbox:#Text Box 17" inset="0,0,0,0">
                    <w:txbxContent>
                      <w:p w14:paraId="2BB44CB6" w14:textId="5368F88F" w:rsidR="001856A0" w:rsidRPr="00D7217A" w:rsidRDefault="001856A0" w:rsidP="000867E9">
                        <w:pPr>
                          <w:pStyle w:val="Boxtext-medium"/>
                          <w:jc w:val="left"/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</w:pPr>
                        <w:r w:rsidRPr="00D7217A"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  <w:t>Lesson 1:</w:t>
                        </w:r>
                      </w:p>
                      <w:p w14:paraId="335EB596" w14:textId="11E2379A" w:rsidR="001856A0" w:rsidRPr="00D7217A" w:rsidRDefault="001856A0" w:rsidP="000867E9">
                        <w:pPr>
                          <w:pStyle w:val="Boxtext-medium"/>
                          <w:jc w:val="left"/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</w:pPr>
                        <w:r w:rsidRPr="00D7217A"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  <w:t>Students used colored pencils and markers to draw their dream home.</w:t>
                        </w:r>
                      </w:p>
                      <w:p w14:paraId="3E752D72" w14:textId="77777777" w:rsidR="001856A0" w:rsidRPr="00D7217A" w:rsidRDefault="001856A0" w:rsidP="000867E9">
                        <w:pPr>
                          <w:pStyle w:val="Boxtext-medium"/>
                          <w:jc w:val="left"/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</w:pPr>
                      </w:p>
                      <w:p w14:paraId="7D146135" w14:textId="5C93BE44" w:rsidR="001856A0" w:rsidRPr="00D7217A" w:rsidRDefault="001856A0" w:rsidP="000867E9">
                        <w:pPr>
                          <w:pStyle w:val="Boxtext-medium"/>
                          <w:jc w:val="left"/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</w:pPr>
                        <w:r w:rsidRPr="00D7217A"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  <w:t>Lesson 2:</w:t>
                        </w:r>
                      </w:p>
                      <w:p w14:paraId="2E7BC079" w14:textId="67C0426F" w:rsidR="001856A0" w:rsidRPr="00D7217A" w:rsidRDefault="001856A0" w:rsidP="000867E9">
                        <w:pPr>
                          <w:pStyle w:val="Boxtext-medium"/>
                          <w:jc w:val="left"/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</w:pPr>
                        <w:r w:rsidRPr="00D7217A"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  <w:t>Students used Plexiglas and markers to create prints of their dream homes.</w:t>
                        </w:r>
                      </w:p>
                      <w:p w14:paraId="5930C151" w14:textId="77777777" w:rsidR="001856A0" w:rsidRPr="00D7217A" w:rsidRDefault="001856A0" w:rsidP="000867E9">
                        <w:pPr>
                          <w:pStyle w:val="Boxtext-medium"/>
                          <w:jc w:val="left"/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</w:pPr>
                      </w:p>
                      <w:p w14:paraId="2AF72E84" w14:textId="7FBB776B" w:rsidR="001856A0" w:rsidRPr="00D7217A" w:rsidRDefault="001856A0" w:rsidP="000867E9">
                        <w:pPr>
                          <w:pStyle w:val="Boxtext-medium"/>
                          <w:jc w:val="left"/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</w:pPr>
                        <w:r w:rsidRPr="00D7217A"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  <w:t>Lesson 3:</w:t>
                        </w:r>
                      </w:p>
                      <w:p w14:paraId="55C19D46" w14:textId="3D7EE457" w:rsidR="001856A0" w:rsidRPr="00D7217A" w:rsidRDefault="001856A0" w:rsidP="000867E9">
                        <w:pPr>
                          <w:pStyle w:val="Boxtext-medium"/>
                          <w:jc w:val="left"/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</w:pPr>
                        <w:r w:rsidRPr="00D7217A"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  <w:t>Students used clay and clay tools to build their dream home then used paint, markers and found objects to build the environment around their home.</w:t>
                        </w:r>
                      </w:p>
                      <w:p w14:paraId="770D6D8D" w14:textId="77777777" w:rsidR="001856A0" w:rsidRPr="00D7217A" w:rsidRDefault="001856A0" w:rsidP="000867E9">
                        <w:pPr>
                          <w:pStyle w:val="Boxtext-medium"/>
                          <w:jc w:val="left"/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</w:pPr>
                      </w:p>
                      <w:p w14:paraId="55E140C7" w14:textId="5D9408F0" w:rsidR="001856A0" w:rsidRPr="00D7217A" w:rsidRDefault="001856A0" w:rsidP="000867E9">
                        <w:pPr>
                          <w:pStyle w:val="Boxtext-medium"/>
                          <w:jc w:val="left"/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</w:pPr>
                        <w:r w:rsidRPr="00D7217A"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  <w:t>Lesson 4:</w:t>
                        </w:r>
                      </w:p>
                      <w:p w14:paraId="480AB379" w14:textId="30198FDE" w:rsidR="001856A0" w:rsidRPr="00D7217A" w:rsidRDefault="001856A0" w:rsidP="000867E9">
                        <w:pPr>
                          <w:pStyle w:val="Boxtext-medium"/>
                          <w:jc w:val="left"/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</w:pPr>
                        <w:r w:rsidRPr="00D7217A"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  <w:t>Students used colored pencils, oil pastels and markers to dra</w:t>
                        </w:r>
                        <w:r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  <w:t xml:space="preserve">w a blueprint of </w:t>
                        </w:r>
                        <w:r w:rsidRPr="00D7217A">
                          <w:rPr>
                            <w:rFonts w:ascii="Century Gothic" w:hAnsi="Century Gothic"/>
                            <w:sz w:val="23"/>
                            <w:szCs w:val="23"/>
                          </w:rPr>
                          <w:t>the dream city they live in.</w:t>
                        </w:r>
                      </w:p>
                    </w:txbxContent>
                  </v:textbox>
                </v:shape>
                <v:shape id="Text Box 17" o:spid="_x0000_s1054" type="#_x0000_t202" style="position:absolute;left:91440;top:179070;width:2548890;height:3594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0DrDwQAA&#10;ANsAAAAPAAAAZHJzL2Rvd25yZXYueG1sRE9Ni8IwEL0v+B/CCHtbUz24u9UoIgrCgljrwePYjG2w&#10;mdQmav33G2Fhb/N4nzOdd7YWd2q9caxgOEhAEBdOGy4VHPL1xxcIH5A11o5JwZM8zGe9tymm2j04&#10;o/s+lCKGsE9RQRVCk0rpi4os+oFriCN3dq3FEGFbSt3iI4bbWo6SZCwtGo4NFTa0rKi47G9WweLI&#10;2cpct6ddds5Mnn8n/DO+KPXe7xYTEIG68C/+c290nP8Jr1/iAXL2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tA6w8EAAADbAAAADwAAAAAAAAAAAAAAAACXAgAAZHJzL2Rvd25y&#10;ZXYueG1sUEsFBgAAAAAEAAQA9QAAAIUDAAAAAA==&#10;" filled="f" stroked="f">
                  <v:textbox style="mso-next-textbox:#_x0000_s1055" inset="0,0,0,0">
                    <w:txbxContent/>
                  </v:textbox>
                </v:shape>
                <v:shape id="_x0000_s1055" type="#_x0000_t202" style="position:absolute;left:91440;top:537210;width:254889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T66x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BlV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0+uscQAAADbAAAADwAAAAAAAAAAAAAAAACXAgAAZHJzL2Rv&#10;d25yZXYueG1sUEsFBgAAAAAEAAQA9QAAAIgDAAAAAA==&#10;" filled="f" stroked="f">
                  <v:textbox style="mso-next-textbox:#Text Box 19" inset="0,0,0,0">
                    <w:txbxContent/>
                  </v:textbox>
                </v:shape>
                <v:shape id="Text Box 19" o:spid="_x0000_s1056" type="#_x0000_t202" style="position:absolute;left:91440;top:716280;width:254889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AwsqwQAA&#10;ANsAAAAPAAAAZHJzL2Rvd25yZXYueG1sRE9Ni8IwEL0L+x/CLHjTVA+iXaOIrCAIYq0Hj7PN2Aab&#10;SbeJWv+9ERb2No/3OfNlZ2txp9YbxwpGwwQEceG04VLBKd8MpiB8QNZYOyYFT/KwXHz05phq9+CM&#10;7sdQihjCPkUFVQhNKqUvKrLoh64hjtzFtRZDhG0pdYuPGG5rOU6SibRoODZU2NC6ouJ6vFkFqzNn&#10;3+Z3/3PILpnJ81nCu8lVqf5nt/oCEagL/+I/91bH+TN4/xIPkIsX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hAMLKsEAAADbAAAADwAAAAAAAAAAAAAAAACXAgAAZHJzL2Rvd25y&#10;ZXYueG1sUEsFBgAAAAAEAAQA9QAAAIUDAAAAAA==&#10;" filled="f" stroked="f">
                  <v:textbox style="mso-next-textbox:#Text Box 20" inset="0,0,0,0">
                    <w:txbxContent/>
                  </v:textbox>
                </v:shape>
                <v:shape id="Text Box 20" o:spid="_x0000_s1057" type="#_x0000_t202" style="position:absolute;left:91440;top:895350;width:2548890;height:5384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VWgKwAAA&#10;ANsAAAAPAAAAZHJzL2Rvd25yZXYueG1sRE9Ni8IwEL0L+x/CCN5sqgfRrlFkWWFBEGs97HG2Gdtg&#10;M6lNVuu/NwfB4+N9L9e9bcSNOm8cK5gkKQji0mnDlYJTsR3PQfiArLFxTAoe5GG9+hgsMdPuzjnd&#10;jqESMYR9hgrqENpMSl/WZNEnriWO3Nl1FkOEXSV1h/cYbhs5TdOZtGg4NtTY0ldN5eX4bxVsfjn/&#10;Ntf93yE/56YoFinvZhelRsN+8wkiUB/e4pf7RyuYxvXxS/wBcvUE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bVWgKwAAAANsAAAAPAAAAAAAAAAAAAAAAAJcCAABkcnMvZG93bnJl&#10;di54bWxQSwUGAAAAAAQABAD1AAAAhAMAAAAA&#10;" filled="f" stroked="f">
                  <v:textbox style="mso-next-textbox:#Text Box 21" inset="0,0,0,0">
                    <w:txbxContent/>
                  </v:textbox>
                </v:shape>
                <v:shape id="Text Box 21" o:spid="_x0000_s1058" type="#_x0000_t202" style="position:absolute;left:91440;top:1432560;width:254889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Gc2RxQAA&#10;ANsAAAAPAAAAZHJzL2Rvd25yZXYueG1sRI9Ba8JAFITvhf6H5RW81U08SBvdSCgWCoI0xoPH1+xL&#10;sph9G7Orpv++Wyj0OMzMN8x6M9le3Gj0xrGCdJ6AIK6dNtwqOFbvzy8gfEDW2DsmBd/kYZM/Pqwx&#10;0+7OJd0OoRURwj5DBV0IQyalrzuy6OduII5e40aLIcqxlXrEe4TbXi6SZCktGo4LHQ701lF9Plyt&#10;guLE5dZc9l+fZVOaqnpNeLc8KzV7mooViEBT+A//tT+0gkUKv1/iD5D5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QZzZHFAAAA2wAAAA8AAAAAAAAAAAAAAAAAlwIAAGRycy9k&#10;b3ducmV2LnhtbFBLBQYAAAAABAAEAPUAAACJAwAAAAA=&#10;" filled="f" stroked="f">
                  <v:textbox style="mso-next-textbox:#Text Box 22" inset="0,0,0,0">
                    <w:txbxContent/>
                  </v:textbox>
                </v:shape>
                <v:shape id="Text Box 22" o:spid="_x0000_s1059" type="#_x0000_t202" style="position:absolute;left:91440;top:1611630;width:254889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y1PmxAAA&#10;ANsAAAAPAAAAZHJzL2Rvd25yZXYueG1sRI9Ba8JAFITvQv/D8gq9mY05hBpdRaSFQqE0xoPHZ/aZ&#10;LGbfptltTP99t1DwOMzMN8x6O9lOjDR441jBIklBENdOG24UHKvX+TMIH5A1do5JwQ952G4eZmss&#10;tLtxSeMhNCJC2BeooA2hL6T0dUsWfeJ64uhd3GAxRDk0Ug94i3DbySxNc2nRcFxosad9S/X18G0V&#10;7E5cvpivj/NneSlNVS1Tfs+vSj09TrsViEBTuIf/229aQZbB35f4A+Tm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MtT5sQAAADbAAAADwAAAAAAAAAAAAAAAACXAgAAZHJzL2Rv&#10;d25yZXYueG1sUEsFBgAAAAAEAAQA9QAAAIgDAAAAAA==&#10;" filled="f" stroked="f">
                  <v:textbox style="mso-next-textbox:#Text Box 23" inset="0,0,0,0">
                    <w:txbxContent/>
                  </v:textbox>
                </v:shape>
                <v:shape id="Text Box 23" o:spid="_x0000_s1060" type="#_x0000_t202" style="position:absolute;left:91440;top:1790700;width:2548890;height:8966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h/Z9wwAA&#10;ANsAAAAPAAAAZHJzL2Rvd25yZXYueG1sRI9Ba8JAFITvQv/D8gredKOC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h/Z9wwAAANsAAAAPAAAAAAAAAAAAAAAAAJcCAABkcnMvZG93&#10;bnJldi54bWxQSwUGAAAAAAQABAD1AAAAhwMAAAAA&#10;" filled="f" stroked="f">
                  <v:textbox style="mso-next-textbox:#Text Box 24" inset="0,0,0,0">
                    <w:txbxContent/>
                  </v:textbox>
                </v:shape>
                <v:shape id="Text Box 24" o:spid="_x0000_s1061" type="#_x0000_t202" style="position:absolute;left:91440;top:2686050;width:254889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bm4JwwAA&#10;ANsAAAAPAAAAZHJzL2Rvd25yZXYueG1sRI9Ba8JAFITvQv/D8gredKOI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kbm4JwwAAANsAAAAPAAAAAAAAAAAAAAAAAJcCAABkcnMvZG93&#10;bnJldi54bWxQSwUGAAAAAAQABAD1AAAAhwMAAAAA&#10;" filled="f" stroked="f">
                  <v:textbox style="mso-next-textbox:#Text Box 25" inset="0,0,0,0">
                    <w:txbxContent/>
                  </v:textbox>
                </v:shape>
                <v:shape id="Text Box 25" o:spid="_x0000_s1062" type="#_x0000_t202" style="position:absolute;left:91440;top:2865120;width:2548890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IsuSwwAA&#10;ANsAAAAPAAAAZHJzL2Rvd25yZXYueG1sRI9Ba8JAFITvQv/D8gredKOg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LIsuSwwAAANsAAAAPAAAAAAAAAAAAAAAAAJcCAABkcnMvZG93&#10;bnJldi54bWxQSwUGAAAAAAQABAD1AAAAhwMAAAAA&#10;" filled="f" stroked="f">
                  <v:textbox style="mso-next-textbox:#Text Box 26" inset="0,0,0,0">
                    <w:txbxContent/>
                  </v:textbox>
                </v:shape>
                <v:shape id="Text Box 26" o:spid="_x0000_s1063" type="#_x0000_t202" style="position:absolute;left:91440;top:3044190;width:2548890;height:5384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8FXlwwAA&#10;ANsAAAAPAAAAZHJzL2Rvd25yZXYueG1sRI9Ba8JAFITvgv9heYI33egh1OgqIhYKgjSmhx6f2Wey&#10;mH0bs6um/75bKHgcZuYbZrXpbSMe1HnjWMFsmoAgLp02XCn4Kt4nbyB8QNbYOCYFP+Rhsx4OVphp&#10;9+ScHqdQiQhhn6GCOoQ2k9KXNVn0U9cSR+/iOoshyq6SusNnhNtGzpMklRYNx4UaW9rVVF5Pd6tg&#10;+8353tyO58/8kpuiWCR8SK9KjUf9dgkiUB9e4f/2h1YwT+HvS/wBcv0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78FXlwwAAANsAAAAPAAAAAAAAAAAAAAAAAJcCAABkcnMvZG93&#10;bnJldi54bWxQSwUGAAAAAAQABAD1AAAAhwMAAAAA&#10;" filled="f" stroked="f">
                  <v:textbox style="mso-next-textbox:#_x0000_s1064" inset="0,0,0,0">
                    <w:txbxContent/>
                  </v:textbox>
                </v:shape>
                <v:shape id="_x0000_s1064" type="#_x0000_t202" style="position:absolute;left:91440;top:3581400;width:1078865;height:180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vPB+xAAA&#10;ANsAAAAPAAAAZHJzL2Rvd25yZXYueG1sRI9Ba8JAFITvgv9heUJvutGDrdFVRFooFMQYDx6f2Wey&#10;mH0bs1uN/74rFDwOM/MNs1h1thY3ar1xrGA8SkAQF04bLhUc8q/hBwgfkDXWjknBgzyslv3eAlPt&#10;7pzRbR9KESHsU1RQhdCkUvqiIot+5Bri6J1dazFE2ZZSt3iPcFvLSZJMpUXDcaHChjYVFZf9r1Ww&#10;PnL2aa7b0y47ZybPZwn/TC9KvQ269RxEoC68wv/tb61g8g7PL/EHyO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LzwfsQAAADbAAAADwAAAAAAAAAAAAAAAACXAgAAZHJzL2Rv&#10;d25yZXYueG1sUEsFBgAAAAAEAAQA9QAAAIg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923144"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57E99C43" wp14:editId="22093E39">
                <wp:simplePos x="0" y="0"/>
                <wp:positionH relativeFrom="page">
                  <wp:posOffset>548639</wp:posOffset>
                </wp:positionH>
                <wp:positionV relativeFrom="page">
                  <wp:posOffset>3098800</wp:posOffset>
                </wp:positionV>
                <wp:extent cx="3871595" cy="4238625"/>
                <wp:effectExtent l="0" t="0" r="0" b="3175"/>
                <wp:wrapThrough wrapText="bothSides">
                  <wp:wrapPolygon edited="0">
                    <wp:start x="142" y="0"/>
                    <wp:lineTo x="142" y="21487"/>
                    <wp:lineTo x="21256" y="21487"/>
                    <wp:lineTo x="21256" y="0"/>
                    <wp:lineTo x="142" y="0"/>
                  </wp:wrapPolygon>
                </wp:wrapThrough>
                <wp:docPr id="919" name="Text Box 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1595" cy="423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C17B9B" w14:textId="5BD4A9F8" w:rsidR="001856A0" w:rsidRPr="00923144" w:rsidRDefault="001856A0" w:rsidP="00923144">
                            <w:pPr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Lesson 1:</w:t>
                            </w:r>
                          </w:p>
                          <w:p w14:paraId="1EEF57EF" w14:textId="580B86D0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Big Idea: I can express myself and communicate through art.</w:t>
                            </w:r>
                          </w:p>
                          <w:p w14:paraId="7EC41418" w14:textId="268F00DB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Goal: I will draw a home that is perfect for me.</w:t>
                            </w:r>
                          </w:p>
                          <w:p w14:paraId="4BD23F56" w14:textId="1B5CF40E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Concepts: Communication and Planning</w:t>
                            </w:r>
                          </w:p>
                          <w:p w14:paraId="57208987" w14:textId="77777777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</w:p>
                          <w:p w14:paraId="1648F42F" w14:textId="4A0CA8F1" w:rsidR="001856A0" w:rsidRPr="00923144" w:rsidRDefault="001856A0" w:rsidP="00923144">
                            <w:pPr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Lesson 2:</w:t>
                            </w:r>
                          </w:p>
                          <w:p w14:paraId="07CC7762" w14:textId="6AE2FBAE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Big Idea: I need to plan and revise to create the art I want.</w:t>
                            </w:r>
                          </w:p>
                          <w:p w14:paraId="153F68BA" w14:textId="0A1C88E2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Goal: I will create a print that shows revisions to my dream home.</w:t>
                            </w:r>
                          </w:p>
                          <w:p w14:paraId="3CA15F64" w14:textId="249107BF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Concepts: Planning and Refinement</w:t>
                            </w:r>
                          </w:p>
                          <w:p w14:paraId="36A4E2F4" w14:textId="77777777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</w:p>
                          <w:p w14:paraId="13A242E6" w14:textId="57DB8786" w:rsidR="001856A0" w:rsidRPr="00923144" w:rsidRDefault="001856A0" w:rsidP="00923144">
                            <w:pPr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Lesson 3</w:t>
                            </w:r>
                          </w:p>
                          <w:p w14:paraId="52ED37C3" w14:textId="1F118020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Big Idea: I can use shape and form to express my ideas.</w:t>
                            </w:r>
                          </w:p>
                          <w:p w14:paraId="2F331C7D" w14:textId="77777777" w:rsidR="001856A0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Goal: I will use clay to turn my drawing into a 3D model. </w:t>
                            </w:r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1BEAF45A" w14:textId="56D8ABD2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I will use found objects to create the environment around my home.</w:t>
                            </w:r>
                          </w:p>
                          <w:p w14:paraId="47D5454E" w14:textId="03BBE99F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Concepts: Shape/2D and Form/3D</w:t>
                            </w:r>
                          </w:p>
                          <w:p w14:paraId="6F957FB8" w14:textId="77777777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</w:p>
                          <w:p w14:paraId="3AB63CA0" w14:textId="53F852EA" w:rsidR="001856A0" w:rsidRPr="00923144" w:rsidRDefault="001856A0" w:rsidP="00923144">
                            <w:pPr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Lesson 4</w:t>
                            </w:r>
                          </w:p>
                          <w:p w14:paraId="7C40909A" w14:textId="658895C1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Big Idea: I respond personally to artwork.</w:t>
                            </w:r>
                          </w:p>
                          <w:p w14:paraId="7891B54B" w14:textId="43E5F09E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Goal: I will draw a blue print of my dream city.</w:t>
                            </w:r>
                          </w:p>
                          <w:p w14:paraId="534D3B99" w14:textId="7BF22E9A" w:rsidR="001856A0" w:rsidRPr="00923144" w:rsidRDefault="001856A0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23144">
                              <w:rPr>
                                <w:rFonts w:ascii="Century Gothic" w:hAnsi="Century Gothic"/>
                                <w:color w:val="FFFFFF" w:themeColor="background1"/>
                                <w:sz w:val="21"/>
                                <w:szCs w:val="21"/>
                              </w:rPr>
                              <w:t>Concepts: Systems and Structures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19" o:spid="_x0000_s1065" type="#_x0000_t202" style="position:absolute;margin-left:43.2pt;margin-top:244pt;width:304.85pt;height:333.75pt;z-index:25172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" mv:complextextbox="1" filled="f" stroked="f">
                <v:textbox>
                  <w:txbxContent>
                    <w:p w14:paraId="70C17B9B" w14:textId="5BD4A9F8" w:rsidR="001856A0" w:rsidRPr="00923144" w:rsidRDefault="001856A0" w:rsidP="00923144">
                      <w:pPr>
                        <w:jc w:val="center"/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Lesson 1:</w:t>
                      </w:r>
                    </w:p>
                    <w:p w14:paraId="1EEF57EF" w14:textId="580B86D0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Big Idea: I can express myself and communicate through art.</w:t>
                      </w:r>
                    </w:p>
                    <w:p w14:paraId="7EC41418" w14:textId="268F00DB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Goal: I will draw a home that is perfect for me.</w:t>
                      </w:r>
                    </w:p>
                    <w:p w14:paraId="4BD23F56" w14:textId="1B5CF40E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Concepts: Communication and Planning</w:t>
                      </w:r>
                    </w:p>
                    <w:p w14:paraId="57208987" w14:textId="77777777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</w:p>
                    <w:p w14:paraId="1648F42F" w14:textId="4A0CA8F1" w:rsidR="001856A0" w:rsidRPr="00923144" w:rsidRDefault="001856A0" w:rsidP="00923144">
                      <w:pPr>
                        <w:jc w:val="center"/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Lesson 2:</w:t>
                      </w:r>
                    </w:p>
                    <w:p w14:paraId="07CC7762" w14:textId="6AE2FBAE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Big Idea: I need to plan and revise to create the art I want.</w:t>
                      </w:r>
                    </w:p>
                    <w:p w14:paraId="153F68BA" w14:textId="0A1C88E2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Goal: I will create a print that shows revisions to my dream home.</w:t>
                      </w:r>
                    </w:p>
                    <w:p w14:paraId="3CA15F64" w14:textId="249107BF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Concepts: Planning and Refinement</w:t>
                      </w:r>
                    </w:p>
                    <w:p w14:paraId="36A4E2F4" w14:textId="77777777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</w:p>
                    <w:p w14:paraId="13A242E6" w14:textId="57DB8786" w:rsidR="001856A0" w:rsidRPr="00923144" w:rsidRDefault="001856A0" w:rsidP="00923144">
                      <w:pPr>
                        <w:jc w:val="center"/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Lesson 3</w:t>
                      </w:r>
                    </w:p>
                    <w:p w14:paraId="52ED37C3" w14:textId="1F118020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Big Idea: I can use shape and form to express my ideas.</w:t>
                      </w:r>
                    </w:p>
                    <w:p w14:paraId="2F331C7D" w14:textId="77777777" w:rsidR="001856A0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 xml:space="preserve">Goal: I will use clay to turn my drawing into a 3D model. </w:t>
                      </w:r>
                      <w: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1BEAF45A" w14:textId="56D8ABD2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I will use found objects to create the environment around my home.</w:t>
                      </w:r>
                    </w:p>
                    <w:p w14:paraId="47D5454E" w14:textId="03BBE99F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Concepts: Shape/2D and Form/3D</w:t>
                      </w:r>
                    </w:p>
                    <w:p w14:paraId="6F957FB8" w14:textId="77777777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</w:p>
                    <w:p w14:paraId="3AB63CA0" w14:textId="53F852EA" w:rsidR="001856A0" w:rsidRPr="00923144" w:rsidRDefault="001856A0" w:rsidP="00923144">
                      <w:pPr>
                        <w:jc w:val="center"/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Lesson 4</w:t>
                      </w:r>
                    </w:p>
                    <w:p w14:paraId="7C40909A" w14:textId="658895C1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Big Idea: I respond personally to artwork.</w:t>
                      </w:r>
                    </w:p>
                    <w:p w14:paraId="7891B54B" w14:textId="43E5F09E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Goal: I will draw a blue print of my dream city.</w:t>
                      </w:r>
                    </w:p>
                    <w:p w14:paraId="534D3B99" w14:textId="7BF22E9A" w:rsidR="001856A0" w:rsidRPr="00923144" w:rsidRDefault="001856A0">
                      <w:pPr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23144">
                        <w:rPr>
                          <w:rFonts w:ascii="Century Gothic" w:hAnsi="Century Gothic"/>
                          <w:color w:val="FFFFFF" w:themeColor="background1"/>
                          <w:sz w:val="21"/>
                          <w:szCs w:val="21"/>
                        </w:rPr>
                        <w:t>Concepts: Systems and Structures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23144"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2BF89C39" wp14:editId="57A4D078">
                <wp:simplePos x="0" y="0"/>
                <wp:positionH relativeFrom="page">
                  <wp:posOffset>537210</wp:posOffset>
                </wp:positionH>
                <wp:positionV relativeFrom="page">
                  <wp:posOffset>2577465</wp:posOffset>
                </wp:positionV>
                <wp:extent cx="3841115" cy="4784725"/>
                <wp:effectExtent l="0" t="0" r="0" b="0"/>
                <wp:wrapTight wrapText="bothSides">
                  <wp:wrapPolygon edited="0">
                    <wp:start x="0" y="0"/>
                    <wp:lineTo x="0" y="21442"/>
                    <wp:lineTo x="21425" y="21442"/>
                    <wp:lineTo x="21425" y="0"/>
                    <wp:lineTo x="0" y="0"/>
                  </wp:wrapPolygon>
                </wp:wrapTight>
                <wp:docPr id="906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41115" cy="4784725"/>
                        </a:xfrm>
                        <a:prstGeom prst="rect">
                          <a:avLst/>
                        </a:prstGeom>
                        <a:solidFill>
                          <a:srgbClr val="DB020D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2372EC6" w14:textId="77777777" w:rsidR="001856A0" w:rsidRPr="00113FED" w:rsidRDefault="001856A0" w:rsidP="00782A44">
                            <w:pPr>
                              <w:pStyle w:val="Title"/>
                              <w:jc w:val="right"/>
                              <w:rPr>
                                <w:rFonts w:ascii="Marker Felt" w:eastAsia="Baoli SC Regular" w:hAnsi="Marker Felt"/>
                                <w:sz w:val="36"/>
                                <w:szCs w:val="36"/>
                              </w:rPr>
                            </w:pPr>
                          </w:p>
                          <w:p w14:paraId="652CA2E2" w14:textId="421FF9ED" w:rsidR="001856A0" w:rsidRPr="00113FED" w:rsidRDefault="001856A0" w:rsidP="00782A44">
                            <w:pPr>
                              <w:pStyle w:val="Title"/>
                              <w:rPr>
                                <w:rFonts w:ascii="Marker Felt" w:eastAsia="Baoli SC Regular" w:hAnsi="Marker Felt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66" style="position:absolute;margin-left:42.3pt;margin-top:202.95pt;width:302.45pt;height:376.75pt;z-index:25172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" fillcolor="#db020d" stroked="f">
                <v:textbox inset=",0,,0">
                  <w:txbxContent>
                    <w:p w14:paraId="62372EC6" w14:textId="77777777" w:rsidR="001856A0" w:rsidRPr="00113FED" w:rsidRDefault="001856A0" w:rsidP="00782A44">
                      <w:pPr>
                        <w:pStyle w:val="Title"/>
                        <w:jc w:val="right"/>
                        <w:rPr>
                          <w:rFonts w:ascii="Marker Felt" w:eastAsia="Baoli SC Regular" w:hAnsi="Marker Felt"/>
                          <w:sz w:val="36"/>
                          <w:szCs w:val="36"/>
                        </w:rPr>
                      </w:pPr>
                    </w:p>
                    <w:p w14:paraId="652CA2E2" w14:textId="421FF9ED" w:rsidR="001856A0" w:rsidRPr="00113FED" w:rsidRDefault="001856A0" w:rsidP="00782A44">
                      <w:pPr>
                        <w:pStyle w:val="Title"/>
                        <w:rPr>
                          <w:rFonts w:ascii="Marker Felt" w:eastAsia="Baoli SC Regular" w:hAnsi="Marker Felt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782A44" w:rsidRPr="0097293A">
        <w:rPr>
          <w:noProof/>
        </w:rPr>
        <w:drawing>
          <wp:anchor distT="0" distB="0" distL="114300" distR="114300" simplePos="0" relativeHeight="251709952" behindDoc="0" locked="0" layoutInCell="1" allowOverlap="1" wp14:anchorId="295642AA" wp14:editId="68DE7B89">
            <wp:simplePos x="0" y="0"/>
            <wp:positionH relativeFrom="page">
              <wp:posOffset>4420235</wp:posOffset>
            </wp:positionH>
            <wp:positionV relativeFrom="page">
              <wp:posOffset>636270</wp:posOffset>
            </wp:positionV>
            <wp:extent cx="2722880" cy="1570990"/>
            <wp:effectExtent l="254000" t="304800" r="274320" b="359410"/>
            <wp:wrapThrough wrapText="bothSides">
              <wp:wrapPolygon edited="0">
                <wp:start x="20248" y="-2068"/>
                <wp:lineTo x="-764" y="-6401"/>
                <wp:lineTo x="-1648" y="4669"/>
                <wp:lineTo x="-1733" y="15931"/>
                <wp:lineTo x="-1176" y="21705"/>
                <wp:lineTo x="-915" y="23530"/>
                <wp:lineTo x="282" y="23817"/>
                <wp:lineTo x="537" y="23173"/>
                <wp:lineTo x="4612" y="23093"/>
                <wp:lineTo x="4811" y="23140"/>
                <wp:lineTo x="22817" y="21816"/>
                <wp:lineTo x="22643" y="-1494"/>
                <wp:lineTo x="20248" y="-2068"/>
              </wp:wrapPolygon>
            </wp:wrapThrough>
            <wp:docPr id="4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" t="9883" r="19583" b="8747"/>
                    <a:stretch/>
                  </pic:blipFill>
                  <pic:spPr bwMode="auto">
                    <a:xfrm rot="21127494">
                      <a:off x="0" y="0"/>
                      <a:ext cx="2722880" cy="1570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2A44">
        <w:rPr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44BDA6ED" wp14:editId="3A361ED8">
                <wp:simplePos x="0" y="0"/>
                <wp:positionH relativeFrom="page">
                  <wp:posOffset>459740</wp:posOffset>
                </wp:positionH>
                <wp:positionV relativeFrom="page">
                  <wp:posOffset>1054100</wp:posOffset>
                </wp:positionV>
                <wp:extent cx="3754755" cy="1244600"/>
                <wp:effectExtent l="0" t="0" r="0" b="0"/>
                <wp:wrapThrough wrapText="bothSides">
                  <wp:wrapPolygon edited="0">
                    <wp:start x="146" y="0"/>
                    <wp:lineTo x="146" y="21159"/>
                    <wp:lineTo x="21333" y="21159"/>
                    <wp:lineTo x="21333" y="0"/>
                    <wp:lineTo x="146" y="0"/>
                  </wp:wrapPolygon>
                </wp:wrapThrough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4755" cy="124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4B915" w14:textId="3FC5C502" w:rsidR="001856A0" w:rsidRPr="00F9342A" w:rsidRDefault="001856A0" w:rsidP="00BE1857">
                            <w:pPr>
                              <w:rPr>
                                <w:rFonts w:ascii="Century Gothic" w:eastAsia="Times New Roman" w:hAnsi="Century Gothic" w:cs="Times New Roman"/>
                              </w:rPr>
                            </w:pPr>
                            <w:r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 xml:space="preserve">Welcome </w:t>
                            </w:r>
                            <w:r w:rsidRPr="00F9342A">
                              <w:rPr>
                                <w:rFonts w:ascii="Century Gothic" w:eastAsia="Times New Roman" w:hAnsi="Century Gothic" w:cs="Arial"/>
                                <w:color w:val="837253"/>
                              </w:rPr>
                              <w:t>back! You’ve just been promoted and now you’re a city planner.  You’re trying to design the city your home is in. How are you going to make living in this town enjoyable? What makes a city great? Let’s decide and create blueprint designs of our city!</w:t>
                            </w:r>
                          </w:p>
                          <w:p w14:paraId="020615FA" w14:textId="77777777" w:rsidR="001856A0" w:rsidRDefault="001856A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67" type="#_x0000_t202" style="position:absolute;margin-left:36.2pt;margin-top:83pt;width:295.65pt;height:98pt;z-index:25169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" mv:complextextbox="1" filled="f" stroked="f">
                <v:textbox>
                  <w:txbxContent>
                    <w:p w14:paraId="1764B915" w14:textId="3FC5C502" w:rsidR="001856A0" w:rsidRPr="00F9342A" w:rsidRDefault="001856A0" w:rsidP="00BE1857">
                      <w:pPr>
                        <w:rPr>
                          <w:rFonts w:ascii="Century Gothic" w:eastAsia="Times New Roman" w:hAnsi="Century Gothic" w:cs="Times New Roman"/>
                        </w:rPr>
                      </w:pPr>
                      <w:r>
                        <w:rPr>
                          <w:rFonts w:ascii="Century Gothic" w:eastAsia="Times New Roman" w:hAnsi="Century Gothic" w:cs="Arial"/>
                          <w:color w:val="837253"/>
                        </w:rPr>
                        <w:t xml:space="preserve">Welcome </w:t>
                      </w:r>
                      <w:r w:rsidRPr="00F9342A">
                        <w:rPr>
                          <w:rFonts w:ascii="Century Gothic" w:eastAsia="Times New Roman" w:hAnsi="Century Gothic" w:cs="Arial"/>
                          <w:color w:val="837253"/>
                        </w:rPr>
                        <w:t>back! You’ve just been promoted and now you’re a city planner.  You’re trying to design the city your home is in. How are you going to make living in this town enjoyable? What makes a city great? Let’s decide and create blueprint designs of our city!</w:t>
                      </w:r>
                    </w:p>
                    <w:p w14:paraId="020615FA" w14:textId="77777777" w:rsidR="001856A0" w:rsidRDefault="001856A0"/>
                  </w:txbxContent>
                </v:textbox>
                <w10:wrap type="through" anchorx="page" anchory="page"/>
              </v:shape>
            </w:pict>
          </mc:Fallback>
        </mc:AlternateContent>
      </w:r>
      <w:r w:rsidR="00782A44"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1EB83E0D" wp14:editId="494A29C6">
                <wp:simplePos x="0" y="0"/>
                <wp:positionH relativeFrom="page">
                  <wp:posOffset>4505960</wp:posOffset>
                </wp:positionH>
                <wp:positionV relativeFrom="page">
                  <wp:posOffset>2717165</wp:posOffset>
                </wp:positionV>
                <wp:extent cx="2717800" cy="810260"/>
                <wp:effectExtent l="0" t="0" r="0" b="2540"/>
                <wp:wrapThrough wrapText="bothSides">
                  <wp:wrapPolygon edited="0">
                    <wp:start x="202" y="0"/>
                    <wp:lineTo x="202" y="20991"/>
                    <wp:lineTo x="21196" y="20991"/>
                    <wp:lineTo x="21196" y="0"/>
                    <wp:lineTo x="202" y="0"/>
                  </wp:wrapPolygon>
                </wp:wrapThrough>
                <wp:docPr id="905" name="Text Box 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7800" cy="810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C7334C" w14:textId="5BF67FB2" w:rsidR="001856A0" w:rsidRPr="000867E9" w:rsidRDefault="001856A0" w:rsidP="000867E9">
                            <w:pPr>
                              <w:jc w:val="center"/>
                              <w:rPr>
                                <w:rFonts w:ascii="Noteworthy Bold" w:hAnsi="Noteworthy Bold"/>
                                <w:color w:val="FFFFFF" w:themeColor="background1"/>
                                <w:sz w:val="35"/>
                                <w:szCs w:val="35"/>
                              </w:rPr>
                            </w:pPr>
                            <w:r w:rsidRPr="000867E9">
                              <w:rPr>
                                <w:rFonts w:ascii="Noteworthy Bold" w:hAnsi="Noteworthy Bold"/>
                                <w:color w:val="FFFFFF" w:themeColor="background1"/>
                                <w:sz w:val="35"/>
                                <w:szCs w:val="35"/>
                              </w:rPr>
                              <w:t>Materials and</w:t>
                            </w:r>
                          </w:p>
                          <w:p w14:paraId="02FACC62" w14:textId="2407D802" w:rsidR="001856A0" w:rsidRPr="000867E9" w:rsidRDefault="001856A0" w:rsidP="000867E9">
                            <w:pPr>
                              <w:jc w:val="center"/>
                              <w:rPr>
                                <w:rFonts w:ascii="Noteworthy Bold" w:hAnsi="Noteworthy Bold"/>
                                <w:color w:val="FFFFFF" w:themeColor="background1"/>
                                <w:sz w:val="35"/>
                                <w:szCs w:val="35"/>
                              </w:rPr>
                            </w:pPr>
                            <w:r w:rsidRPr="000867E9">
                              <w:rPr>
                                <w:rFonts w:ascii="Noteworthy Bold" w:hAnsi="Noteworthy Bold"/>
                                <w:color w:val="FFFFFF" w:themeColor="background1"/>
                                <w:sz w:val="35"/>
                                <w:szCs w:val="35"/>
                              </w:rPr>
                              <w:t>Techniques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05" o:spid="_x0000_s1068" type="#_x0000_t202" style="position:absolute;margin-left:354.8pt;margin-top:213.95pt;width:214pt;height:63.8pt;z-index:25172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" mv:complextextbox="1" filled="f" stroked="f">
                <v:textbox>
                  <w:txbxContent>
                    <w:p w14:paraId="7BC7334C" w14:textId="5BF67FB2" w:rsidR="001856A0" w:rsidRPr="000867E9" w:rsidRDefault="001856A0" w:rsidP="000867E9">
                      <w:pPr>
                        <w:jc w:val="center"/>
                        <w:rPr>
                          <w:rFonts w:ascii="Noteworthy Bold" w:hAnsi="Noteworthy Bold"/>
                          <w:color w:val="FFFFFF" w:themeColor="background1"/>
                          <w:sz w:val="35"/>
                          <w:szCs w:val="35"/>
                        </w:rPr>
                      </w:pPr>
                      <w:r w:rsidRPr="000867E9">
                        <w:rPr>
                          <w:rFonts w:ascii="Noteworthy Bold" w:hAnsi="Noteworthy Bold"/>
                          <w:color w:val="FFFFFF" w:themeColor="background1"/>
                          <w:sz w:val="35"/>
                          <w:szCs w:val="35"/>
                        </w:rPr>
                        <w:t>Materials and</w:t>
                      </w:r>
                    </w:p>
                    <w:p w14:paraId="02FACC62" w14:textId="2407D802" w:rsidR="001856A0" w:rsidRPr="000867E9" w:rsidRDefault="001856A0" w:rsidP="000867E9">
                      <w:pPr>
                        <w:jc w:val="center"/>
                        <w:rPr>
                          <w:rFonts w:ascii="Noteworthy Bold" w:hAnsi="Noteworthy Bold"/>
                          <w:color w:val="FFFFFF" w:themeColor="background1"/>
                          <w:sz w:val="35"/>
                          <w:szCs w:val="35"/>
                        </w:rPr>
                      </w:pPr>
                      <w:r w:rsidRPr="000867E9">
                        <w:rPr>
                          <w:rFonts w:ascii="Noteworthy Bold" w:hAnsi="Noteworthy Bold"/>
                          <w:color w:val="FFFFFF" w:themeColor="background1"/>
                          <w:sz w:val="35"/>
                          <w:szCs w:val="35"/>
                        </w:rPr>
                        <w:t>Techniques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82A44"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7D6B5D33" wp14:editId="3D315A96">
                <wp:simplePos x="0" y="0"/>
                <wp:positionH relativeFrom="page">
                  <wp:posOffset>4495165</wp:posOffset>
                </wp:positionH>
                <wp:positionV relativeFrom="page">
                  <wp:posOffset>2717165</wp:posOffset>
                </wp:positionV>
                <wp:extent cx="2743200" cy="4645660"/>
                <wp:effectExtent l="0" t="0" r="0" b="2540"/>
                <wp:wrapNone/>
                <wp:docPr id="902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4645660"/>
                        </a:xfrm>
                        <a:prstGeom prst="rect">
                          <a:avLst/>
                        </a:prstGeom>
                        <a:solidFill>
                          <a:srgbClr val="3170BB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4" o:spid="_x0000_s1026" style="position:absolute;margin-left:353.95pt;margin-top:213.95pt;width:3in;height:365.8pt;z-index: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" fillcolor="#3170bb" stroked="f">
                <v:textbox inset=",7.2pt,,7.2pt"/>
                <w10:wrap anchorx="page" anchory="page"/>
              </v:rect>
            </w:pict>
          </mc:Fallback>
        </mc:AlternateContent>
      </w:r>
      <w:r w:rsidR="00782A44"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012B09D8" wp14:editId="296CF52D">
                <wp:simplePos x="0" y="0"/>
                <wp:positionH relativeFrom="page">
                  <wp:posOffset>446405</wp:posOffset>
                </wp:positionH>
                <wp:positionV relativeFrom="page">
                  <wp:posOffset>7442200</wp:posOffset>
                </wp:positionV>
                <wp:extent cx="6878955" cy="0"/>
                <wp:effectExtent l="0" t="0" r="29845" b="25400"/>
                <wp:wrapTight wrapText="bothSides">
                  <wp:wrapPolygon edited="0">
                    <wp:start x="0" y="-1"/>
                    <wp:lineTo x="0" y="-1"/>
                    <wp:lineTo x="21614" y="-1"/>
                    <wp:lineTo x="21614" y="-1"/>
                    <wp:lineTo x="0" y="-1"/>
                  </wp:wrapPolygon>
                </wp:wrapTight>
                <wp:docPr id="31" name="Lin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7895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64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61" o:spid="_x0000_s1026" style="position:absolute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5.15pt,586pt" to="576.8pt,58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" strokecolor="#5870bb [3205]" strokeweight="1pt">
                <v:shadow opacity="42597f" mv:blur="38100f" offset="0,2pt"/>
                <w10:wrap type="tight" anchorx="page" anchory="page"/>
              </v:line>
            </w:pict>
          </mc:Fallback>
        </mc:AlternateContent>
      </w:r>
      <w:r w:rsidR="00E7419E"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06C90873" wp14:editId="54067A2A">
                <wp:simplePos x="0" y="0"/>
                <wp:positionH relativeFrom="page">
                  <wp:posOffset>910590</wp:posOffset>
                </wp:positionH>
                <wp:positionV relativeFrom="page">
                  <wp:posOffset>548640</wp:posOffset>
                </wp:positionV>
                <wp:extent cx="2534285" cy="505460"/>
                <wp:effectExtent l="0" t="0" r="0" b="2540"/>
                <wp:wrapThrough wrapText="bothSides">
                  <wp:wrapPolygon edited="0">
                    <wp:start x="216" y="0"/>
                    <wp:lineTo x="216" y="20623"/>
                    <wp:lineTo x="21216" y="20623"/>
                    <wp:lineTo x="21216" y="0"/>
                    <wp:lineTo x="216" y="0"/>
                  </wp:wrapPolygon>
                </wp:wrapThrough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4285" cy="505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60A047" w14:textId="59DCE8DD" w:rsidR="001856A0" w:rsidRPr="00F9342A" w:rsidRDefault="001856A0" w:rsidP="00F9342A">
                            <w:pPr>
                              <w:jc w:val="center"/>
                              <w:rPr>
                                <w:rFonts w:ascii="Noteworthy Bold" w:hAnsi="Noteworthy Bold"/>
                                <w:color w:val="7400EB" w:themeColor="accent5"/>
                                <w:sz w:val="40"/>
                                <w:szCs w:val="40"/>
                              </w:rPr>
                            </w:pPr>
                            <w:r w:rsidRPr="00F9342A">
                              <w:rPr>
                                <w:rFonts w:ascii="Noteworthy Bold" w:hAnsi="Noteworthy Bold"/>
                                <w:color w:val="7400EB" w:themeColor="accent5"/>
                                <w:sz w:val="40"/>
                                <w:szCs w:val="40"/>
                              </w:rPr>
                              <w:t>I Am a City Planner!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71.7pt;margin-top:43.2pt;width:199.55pt;height:39.8pt;z-index:25169971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" mv:complextextbox="1" filled="f" stroked="f">
                <v:textbox>
                  <w:txbxContent>
                    <w:p w14:paraId="6B60A047" w14:textId="59DCE8DD" w:rsidR="001856A0" w:rsidRPr="00F9342A" w:rsidRDefault="001856A0" w:rsidP="00F9342A">
                      <w:pPr>
                        <w:jc w:val="center"/>
                        <w:rPr>
                          <w:rFonts w:ascii="Noteworthy Bold" w:hAnsi="Noteworthy Bold"/>
                          <w:color w:val="7400EB" w:themeColor="accent5"/>
                          <w:sz w:val="40"/>
                          <w:szCs w:val="40"/>
                        </w:rPr>
                      </w:pPr>
                      <w:r w:rsidRPr="00F9342A">
                        <w:rPr>
                          <w:rFonts w:ascii="Noteworthy Bold" w:hAnsi="Noteworthy Bold"/>
                          <w:color w:val="7400EB" w:themeColor="accent5"/>
                          <w:sz w:val="40"/>
                          <w:szCs w:val="40"/>
                        </w:rPr>
                        <w:t>I Am a City Planner!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07C57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2E71A63A" wp14:editId="17898DA7">
                <wp:simplePos x="0" y="0"/>
                <wp:positionH relativeFrom="page">
                  <wp:posOffset>548640</wp:posOffset>
                </wp:positionH>
                <wp:positionV relativeFrom="page">
                  <wp:posOffset>7442200</wp:posOffset>
                </wp:positionV>
                <wp:extent cx="6675120" cy="2047240"/>
                <wp:effectExtent l="0" t="0" r="5080" b="10160"/>
                <wp:wrapNone/>
                <wp:docPr id="899" name="Rectangl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5120" cy="2047240"/>
                        </a:xfrm>
                        <a:prstGeom prst="rect">
                          <a:avLst/>
                        </a:prstGeom>
                        <a:solidFill>
                          <a:srgbClr val="FFD10C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6" o:spid="_x0000_s1026" style="position:absolute;margin-left:43.2pt;margin-top:586pt;width:525.6pt;height:161.2pt;z-index: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" fillcolor="#ffd10c" stroked="f">
                <v:textbox inset=",7.2pt,,7.2pt"/>
                <w10:wrap anchorx="page" anchory="page"/>
              </v:rect>
            </w:pict>
          </mc:Fallback>
        </mc:AlternateContent>
      </w:r>
      <w:r w:rsidR="00206D46"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24855301" wp14:editId="130C04D4">
                <wp:simplePos x="0" y="0"/>
                <wp:positionH relativeFrom="page">
                  <wp:posOffset>446405</wp:posOffset>
                </wp:positionH>
                <wp:positionV relativeFrom="page">
                  <wp:posOffset>9591040</wp:posOffset>
                </wp:positionV>
                <wp:extent cx="6878955" cy="109220"/>
                <wp:effectExtent l="0" t="0" r="4445" b="0"/>
                <wp:wrapTight wrapText="bothSides">
                  <wp:wrapPolygon edited="0">
                    <wp:start x="0" y="0"/>
                    <wp:lineTo x="0" y="15070"/>
                    <wp:lineTo x="21534" y="15070"/>
                    <wp:lineTo x="21534" y="0"/>
                    <wp:lineTo x="0" y="0"/>
                  </wp:wrapPolygon>
                </wp:wrapTight>
                <wp:docPr id="46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8955" cy="109220"/>
                        </a:xfrm>
                        <a:prstGeom prst="rect">
                          <a:avLst/>
                        </a:prstGeom>
                        <a:solidFill>
                          <a:srgbClr val="1DA74D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35.15pt;margin-top:755.2pt;width:541.65pt;height:8.6pt;z-index:25171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" fillcolor="#1da74d" stroked="f">
                <v:textbox inset=",7.2pt,,7.2pt"/>
                <w10:wrap type="tight" anchorx="page" anchory="page"/>
              </v:rect>
            </w:pict>
          </mc:Fallback>
        </mc:AlternateContent>
      </w:r>
    </w:p>
    <w:sectPr w:rsidR="00DB089A" w:rsidSect="00A050F9">
      <w:headerReference w:type="default" r:id="rId24"/>
      <w:footerReference w:type="default" r:id="rId25"/>
      <w:headerReference w:type="first" r:id="rId26"/>
      <w:pgSz w:w="12240" w:h="15840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44F5BF2" w14:textId="77777777" w:rsidR="00D51A8A" w:rsidRDefault="00D51A8A">
      <w:r>
        <w:separator/>
      </w:r>
    </w:p>
  </w:endnote>
  <w:endnote w:type="continuationSeparator" w:id="0">
    <w:p w14:paraId="045F5332" w14:textId="77777777" w:rsidR="00D51A8A" w:rsidRDefault="00D51A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Ｐ明朝">
    <w:charset w:val="4E"/>
    <w:family w:val="auto"/>
    <w:pitch w:val="variable"/>
    <w:sig w:usb0="E00002FF" w:usb1="6AC7FDFB" w:usb2="00000012" w:usb3="00000000" w:csb0="0002009F" w:csb1="00000000"/>
  </w:font>
  <w:font w:name="Cooper Black">
    <w:panose1 w:val="0208090404030B020404"/>
    <w:charset w:val="00"/>
    <w:family w:val="auto"/>
    <w:pitch w:val="variable"/>
    <w:sig w:usb0="00000003" w:usb1="00000000" w:usb2="00000000" w:usb3="00000000" w:csb0="00000001" w:csb1="00000000"/>
  </w:font>
  <w:font w:name="ヒラギノ丸ゴ Pro W4">
    <w:charset w:val="4E"/>
    <w:family w:val="auto"/>
    <w:pitch w:val="variable"/>
    <w:sig w:usb0="E00002FF" w:usb1="7AC7FFFF" w:usb2="00000012" w:usb3="00000000" w:csb0="0002000D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Noteworthy Bold">
    <w:panose1 w:val="02000400000000000000"/>
    <w:charset w:val="00"/>
    <w:family w:val="auto"/>
    <w:pitch w:val="variable"/>
    <w:sig w:usb0="8000006F" w:usb1="08000048" w:usb2="14600000" w:usb3="00000000" w:csb0="00000111" w:csb1="00000000"/>
  </w:font>
  <w:font w:name="Noteworthy Light">
    <w:panose1 w:val="02000400000000000000"/>
    <w:charset w:val="00"/>
    <w:family w:val="auto"/>
    <w:pitch w:val="variable"/>
    <w:sig w:usb0="8000006F" w:usb1="08000048" w:usb2="14600000" w:usb3="00000000" w:csb0="00000111" w:csb1="00000000"/>
  </w:font>
  <w:font w:name="Marker Felt">
    <w:panose1 w:val="02000400000000000000"/>
    <w:charset w:val="00"/>
    <w:family w:val="auto"/>
    <w:pitch w:val="variable"/>
    <w:sig w:usb0="80000063" w:usb1="00000040" w:usb2="00000000" w:usb3="00000000" w:csb0="00000111" w:csb1="00000000"/>
  </w:font>
  <w:font w:name="Baoli SC Regular">
    <w:panose1 w:val="02010800040101010101"/>
    <w:charset w:val="00"/>
    <w:family w:val="auto"/>
    <w:pitch w:val="variable"/>
    <w:sig w:usb0="00000003" w:usb1="080F0000" w:usb2="00000000" w:usb3="00000000" w:csb0="0004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D7CF2" w14:textId="77777777" w:rsidR="001856A0" w:rsidRDefault="001856A0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5" behindDoc="0" locked="0" layoutInCell="1" allowOverlap="1" wp14:anchorId="484B6D7F" wp14:editId="10B48BFD">
              <wp:simplePos x="0" y="0"/>
              <wp:positionH relativeFrom="page">
                <wp:posOffset>3557270</wp:posOffset>
              </wp:positionH>
              <wp:positionV relativeFrom="page">
                <wp:posOffset>9683750</wp:posOffset>
              </wp:positionV>
              <wp:extent cx="657225" cy="271780"/>
              <wp:effectExtent l="1270" t="6350" r="1905" b="127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7225" cy="271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C572A759-6A51-4108-AA02-DFA0A04FC94B}">
                          <ma14:wrappingTextBox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7D43C9E5" w14:textId="77777777" w:rsidR="001856A0" w:rsidRDefault="001856A0" w:rsidP="00A050F9">
                          <w:pPr>
                            <w:pStyle w:val="Page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D51A8A">
                            <w:rPr>
                              <w:noProof/>
                            </w:rPr>
                            <w:t>2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6" o:spid="_x0000_s1070" type="#_x0000_t202" style="position:absolute;margin-left:280.1pt;margin-top:762.5pt;width:51.75pt;height:21.4pt;z-index:2516592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" mv:complextextbox="1" filled="f" stroked="f">
              <v:textbox style="mso-next-textbox:#Text Box 9" inset=",0,,0">
                <w:txbxContent>
                  <w:p w14:paraId="7D43C9E5" w14:textId="77777777" w:rsidR="001856A0" w:rsidRDefault="001856A0" w:rsidP="00A050F9">
                    <w:pPr>
                      <w:pStyle w:val="Page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D51A8A">
                      <w:rPr>
                        <w:noProof/>
                      </w:rPr>
                      <w:t>2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F72FF7B" w14:textId="77777777" w:rsidR="00D51A8A" w:rsidRDefault="00D51A8A">
      <w:r>
        <w:separator/>
      </w:r>
    </w:p>
  </w:footnote>
  <w:footnote w:type="continuationSeparator" w:id="0">
    <w:p w14:paraId="34E04CA7" w14:textId="77777777" w:rsidR="00D51A8A" w:rsidRDefault="00D51A8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BBCB2C" w14:textId="77777777" w:rsidR="001856A0" w:rsidRDefault="001856A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7EF5D594" wp14:editId="380F9171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0" t="0" r="12700" b="12700"/>
              <wp:wrapTight wrapText="bothSides">
                <wp:wrapPolygon edited="0">
                  <wp:start x="-36" y="0"/>
                  <wp:lineTo x="-36" y="21557"/>
                  <wp:lineTo x="21636" y="21557"/>
                  <wp:lineTo x="21636" y="0"/>
                  <wp:lineTo x="-36" y="0"/>
                </wp:wrapPolygon>
              </wp:wrapTight>
              <wp:docPr id="4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gradFill rotWithShape="0">
                              <a:gsLst>
                                <a:gs pos="0">
                                  <a:srgbClr val="B3CFFF"/>
                                </a:gs>
                                <a:gs pos="100000">
                                  <a:srgbClr val="3F80CD"/>
                                </a:gs>
                              </a:gsLst>
                              <a:lin ang="5400000"/>
                            </a:gra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64999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" o:spid="_x0000_s1026" style="position:absolute;margin-left:36pt;margin-top:36pt;width:540pt;height:10in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" o:allowincell="f" filled="f" fillcolor="#b3cfff" strokecolor="#18348a [3204]" strokeweight="1pt">
              <v:fill color2="#3f80cd" focus="100%" type="gradient">
                <o:fill v:ext="view" type="gradientUnscaled"/>
              </v:fill>
              <v:shadow opacity="42597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B1415D" w14:textId="77777777" w:rsidR="001856A0" w:rsidRDefault="001856A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0" allowOverlap="1" wp14:anchorId="796B1D22" wp14:editId="1D499259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0" t="0" r="12700" b="12700"/>
              <wp:wrapTight wrapText="bothSides">
                <wp:wrapPolygon edited="0">
                  <wp:start x="-36" y="0"/>
                  <wp:lineTo x="-36" y="21557"/>
                  <wp:lineTo x="21636" y="21557"/>
                  <wp:lineTo x="21636" y="0"/>
                  <wp:lineTo x="-36" y="0"/>
                </wp:wrapPolygon>
              </wp:wrapTight>
              <wp:docPr id="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gradFill rotWithShape="0">
                              <a:gsLst>
                                <a:gs pos="0">
                                  <a:srgbClr val="B3CFFF"/>
                                </a:gs>
                                <a:gs pos="100000">
                                  <a:srgbClr val="3F80CD"/>
                                </a:gs>
                              </a:gsLst>
                              <a:lin ang="5400000"/>
                            </a:gra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64999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36pt;margin-top:36pt;width:540pt;height:10in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" o:allowincell="f" filled="f" fillcolor="#b3cfff" strokecolor="#18348a [3204]" strokeweight="1pt">
              <v:fill color2="#3f80cd" focus="100%" type="gradient">
                <o:fill v:ext="view" type="gradientUnscaled"/>
              </v:fill>
              <v:shadow opacity="42597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A58A526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1B3A02E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0C10FDF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0818E95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841EF2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79529B3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B2365FC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AD28805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2E54B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9D02FC3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CEFE98E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attachedTemplate r:id="rId1"/>
  <w:revisionView w:markup="0"/>
  <w:defaultTabStop w:val="720"/>
  <w:displayHorizontalDrawingGridEvery w:val="0"/>
  <w:displayVerticalDrawingGridEvery w:val="0"/>
  <w:doNotUseMarginsForDrawingGridOrigin/>
  <w:characterSpacingControl w:val="doNotCompress"/>
  <w:savePreviewPicture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PublishingViewTables" w:val="0"/>
    <w:docVar w:name="ShowDynamicGuides" w:val="1"/>
    <w:docVar w:name="ShowMarginGuides" w:val="1"/>
    <w:docVar w:name="ShowOutlines" w:val="0"/>
    <w:docVar w:name="ShowStaticGuides" w:val="0"/>
  </w:docVars>
  <w:rsids>
    <w:rsidRoot w:val="00187161"/>
    <w:rsid w:val="000435EF"/>
    <w:rsid w:val="000867E9"/>
    <w:rsid w:val="00113FED"/>
    <w:rsid w:val="00140482"/>
    <w:rsid w:val="001449EF"/>
    <w:rsid w:val="001856A0"/>
    <w:rsid w:val="00187161"/>
    <w:rsid w:val="001E581F"/>
    <w:rsid w:val="00206D46"/>
    <w:rsid w:val="00207C57"/>
    <w:rsid w:val="00226963"/>
    <w:rsid w:val="00226F19"/>
    <w:rsid w:val="0027392E"/>
    <w:rsid w:val="002C4A88"/>
    <w:rsid w:val="00302A6F"/>
    <w:rsid w:val="00316EFD"/>
    <w:rsid w:val="003336B4"/>
    <w:rsid w:val="003C568E"/>
    <w:rsid w:val="003E5899"/>
    <w:rsid w:val="00400006"/>
    <w:rsid w:val="00472340"/>
    <w:rsid w:val="004B6C7A"/>
    <w:rsid w:val="005471BF"/>
    <w:rsid w:val="00554126"/>
    <w:rsid w:val="00576B7C"/>
    <w:rsid w:val="00594CE2"/>
    <w:rsid w:val="005F58CA"/>
    <w:rsid w:val="0067057D"/>
    <w:rsid w:val="00731C79"/>
    <w:rsid w:val="00753D6E"/>
    <w:rsid w:val="00782A44"/>
    <w:rsid w:val="008630A7"/>
    <w:rsid w:val="008C000A"/>
    <w:rsid w:val="00923144"/>
    <w:rsid w:val="0097293A"/>
    <w:rsid w:val="009D7EE2"/>
    <w:rsid w:val="009F65DE"/>
    <w:rsid w:val="00A050F9"/>
    <w:rsid w:val="00A10979"/>
    <w:rsid w:val="00A10F33"/>
    <w:rsid w:val="00A43162"/>
    <w:rsid w:val="00AC1D86"/>
    <w:rsid w:val="00AC2CD0"/>
    <w:rsid w:val="00AE04C3"/>
    <w:rsid w:val="00B82996"/>
    <w:rsid w:val="00B863B5"/>
    <w:rsid w:val="00BC19B0"/>
    <w:rsid w:val="00BE1857"/>
    <w:rsid w:val="00C00863"/>
    <w:rsid w:val="00C05F4C"/>
    <w:rsid w:val="00C1174A"/>
    <w:rsid w:val="00C47AD3"/>
    <w:rsid w:val="00C57849"/>
    <w:rsid w:val="00D101B9"/>
    <w:rsid w:val="00D1166B"/>
    <w:rsid w:val="00D51A8A"/>
    <w:rsid w:val="00D7217A"/>
    <w:rsid w:val="00DB089A"/>
    <w:rsid w:val="00DB45F4"/>
    <w:rsid w:val="00DC407C"/>
    <w:rsid w:val="00DD2C6A"/>
    <w:rsid w:val="00DF431E"/>
    <w:rsid w:val="00E147B9"/>
    <w:rsid w:val="00E272D0"/>
    <w:rsid w:val="00E56CD7"/>
    <w:rsid w:val="00E7106B"/>
    <w:rsid w:val="00E7419E"/>
    <w:rsid w:val="00E82621"/>
    <w:rsid w:val="00E82C71"/>
    <w:rsid w:val="00F20C3C"/>
    <w:rsid w:val="00F2777A"/>
    <w:rsid w:val="00F50812"/>
    <w:rsid w:val="00F5248A"/>
    <w:rsid w:val="00F9342A"/>
    <w:rsid w:val="00FC58AF"/>
    <w:rsid w:val="00FE535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6553E79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Table Grid" w:uiPriority="59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rsid w:val="009E2A28"/>
    <w:pPr>
      <w:spacing w:line="520" w:lineRule="exact"/>
      <w:outlineLvl w:val="0"/>
    </w:pPr>
    <w:rPr>
      <w:rFonts w:asciiTheme="majorHAnsi" w:eastAsiaTheme="majorEastAsia" w:hAnsiTheme="majorHAnsi" w:cstheme="majorBidi"/>
      <w:b/>
      <w:bCs/>
      <w:color w:val="5870BB" w:themeColor="accent2"/>
      <w:sz w:val="48"/>
      <w:szCs w:val="32"/>
    </w:rPr>
  </w:style>
  <w:style w:type="paragraph" w:styleId="Heading2">
    <w:name w:val="heading 2"/>
    <w:basedOn w:val="Normal"/>
    <w:link w:val="Heading2Char"/>
    <w:rsid w:val="0062519F"/>
    <w:pPr>
      <w:outlineLvl w:val="1"/>
    </w:pPr>
    <w:rPr>
      <w:bCs/>
      <w:color w:val="4A4A4A" w:themeColor="text2"/>
      <w:sz w:val="36"/>
      <w:szCs w:val="26"/>
    </w:rPr>
  </w:style>
  <w:style w:type="paragraph" w:styleId="Heading3">
    <w:name w:val="heading 3"/>
    <w:basedOn w:val="Normal"/>
    <w:link w:val="Heading3Char"/>
    <w:rsid w:val="002D780D"/>
    <w:pPr>
      <w:outlineLvl w:val="2"/>
    </w:pPr>
    <w:rPr>
      <w:rFonts w:asciiTheme="majorHAnsi" w:eastAsiaTheme="majorEastAsia" w:hAnsiTheme="majorHAnsi" w:cstheme="majorBidi"/>
      <w:bCs/>
      <w:color w:val="5870BB" w:themeColor="accent2"/>
      <w:sz w:val="40"/>
    </w:rPr>
  </w:style>
  <w:style w:type="paragraph" w:styleId="Heading4">
    <w:name w:val="heading 4"/>
    <w:basedOn w:val="Normal"/>
    <w:link w:val="Heading4Char"/>
    <w:rsid w:val="005F0FF2"/>
    <w:pPr>
      <w:outlineLvl w:val="3"/>
    </w:pPr>
    <w:rPr>
      <w:rFonts w:asciiTheme="majorHAnsi" w:eastAsiaTheme="majorEastAsia" w:hAnsiTheme="majorHAnsi" w:cstheme="majorBidi"/>
      <w:bCs/>
      <w:iCs/>
      <w:color w:val="5870BB" w:themeColor="accent2"/>
      <w:sz w:val="28"/>
    </w:rPr>
  </w:style>
  <w:style w:type="paragraph" w:styleId="Heading6">
    <w:name w:val="heading 6"/>
    <w:basedOn w:val="Normal"/>
    <w:link w:val="Heading6Char"/>
    <w:rsid w:val="00B44EF4"/>
    <w:pPr>
      <w:keepNext/>
      <w:keepLines/>
      <w:jc w:val="right"/>
      <w:outlineLvl w:val="5"/>
    </w:pPr>
    <w:rPr>
      <w:rFonts w:asciiTheme="majorHAnsi" w:eastAsiaTheme="majorEastAsia" w:hAnsiTheme="majorHAnsi" w:cstheme="majorBidi"/>
      <w:iCs/>
      <w:color w:val="FFAE00" w:themeColor="accent3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semiHidden/>
    <w:unhideWhenUsed/>
    <w:rsid w:val="00CF647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semiHidden/>
    <w:rsid w:val="00CF647A"/>
  </w:style>
  <w:style w:type="paragraph" w:styleId="Footer">
    <w:name w:val="footer"/>
    <w:basedOn w:val="Normal"/>
    <w:link w:val="FooterChar"/>
    <w:semiHidden/>
    <w:unhideWhenUsed/>
    <w:rsid w:val="00CF647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semiHidden/>
    <w:rsid w:val="00CF647A"/>
  </w:style>
  <w:style w:type="character" w:customStyle="1" w:styleId="Heading2Char">
    <w:name w:val="Heading 2 Char"/>
    <w:basedOn w:val="DefaultParagraphFont"/>
    <w:link w:val="Heading2"/>
    <w:rsid w:val="0062519F"/>
    <w:rPr>
      <w:bCs/>
      <w:color w:val="4A4A4A" w:themeColor="text2"/>
      <w:sz w:val="36"/>
      <w:szCs w:val="26"/>
    </w:rPr>
  </w:style>
  <w:style w:type="character" w:customStyle="1" w:styleId="Heading1Char">
    <w:name w:val="Heading 1 Char"/>
    <w:basedOn w:val="DefaultParagraphFont"/>
    <w:link w:val="Heading1"/>
    <w:rsid w:val="009E2A28"/>
    <w:rPr>
      <w:rFonts w:asciiTheme="majorHAnsi" w:eastAsiaTheme="majorEastAsia" w:hAnsiTheme="majorHAnsi" w:cstheme="majorBidi"/>
      <w:b/>
      <w:bCs/>
      <w:color w:val="5870BB" w:themeColor="accent2"/>
      <w:sz w:val="48"/>
      <w:szCs w:val="32"/>
    </w:rPr>
  </w:style>
  <w:style w:type="paragraph" w:styleId="BodyText2">
    <w:name w:val="Body Text 2"/>
    <w:basedOn w:val="Normal"/>
    <w:link w:val="BodyText2Char"/>
    <w:rsid w:val="00AD3C87"/>
    <w:pPr>
      <w:spacing w:after="120"/>
      <w:ind w:left="360"/>
    </w:pPr>
  </w:style>
  <w:style w:type="character" w:customStyle="1" w:styleId="BodyText2Char">
    <w:name w:val="Body Text 2 Char"/>
    <w:basedOn w:val="DefaultParagraphFont"/>
    <w:link w:val="BodyText2"/>
    <w:rsid w:val="00AD3C87"/>
  </w:style>
  <w:style w:type="paragraph" w:styleId="BodyText">
    <w:name w:val="Body Text"/>
    <w:basedOn w:val="Normal"/>
    <w:link w:val="BodyTextChar"/>
    <w:rsid w:val="00486F84"/>
    <w:pPr>
      <w:spacing w:after="120" w:line="360" w:lineRule="auto"/>
    </w:pPr>
    <w:rPr>
      <w:color w:val="404040" w:themeColor="text1" w:themeTint="BF"/>
      <w:sz w:val="22"/>
    </w:rPr>
  </w:style>
  <w:style w:type="character" w:customStyle="1" w:styleId="BodyTextChar">
    <w:name w:val="Body Text Char"/>
    <w:basedOn w:val="DefaultParagraphFont"/>
    <w:link w:val="BodyText"/>
    <w:rsid w:val="00486F84"/>
    <w:rPr>
      <w:color w:val="404040" w:themeColor="text1" w:themeTint="BF"/>
      <w:sz w:val="22"/>
    </w:rPr>
  </w:style>
  <w:style w:type="paragraph" w:styleId="Subtitle">
    <w:name w:val="Subtitle"/>
    <w:basedOn w:val="Normal"/>
    <w:link w:val="SubtitleChar"/>
    <w:rsid w:val="006F622D"/>
    <w:pPr>
      <w:numPr>
        <w:ilvl w:val="1"/>
      </w:numPr>
    </w:pPr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character" w:customStyle="1" w:styleId="SubtitleChar">
    <w:name w:val="Subtitle Char"/>
    <w:basedOn w:val="DefaultParagraphFont"/>
    <w:link w:val="Subtitle"/>
    <w:rsid w:val="006F622D"/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paragraph" w:styleId="Date">
    <w:name w:val="Date"/>
    <w:basedOn w:val="Normal"/>
    <w:link w:val="DateChar"/>
    <w:rsid w:val="0062519F"/>
    <w:pPr>
      <w:jc w:val="right"/>
    </w:pPr>
    <w:rPr>
      <w:rFonts w:asciiTheme="majorHAnsi" w:eastAsiaTheme="majorEastAsia" w:hAnsiTheme="majorHAnsi" w:cs="Cooper Black"/>
      <w:color w:val="FFFFFF" w:themeColor="background1"/>
    </w:rPr>
  </w:style>
  <w:style w:type="character" w:customStyle="1" w:styleId="DateChar">
    <w:name w:val="Date Char"/>
    <w:basedOn w:val="DefaultParagraphFont"/>
    <w:link w:val="Date"/>
    <w:rsid w:val="0062519F"/>
    <w:rPr>
      <w:rFonts w:asciiTheme="majorHAnsi" w:eastAsiaTheme="majorEastAsia" w:hAnsiTheme="majorHAnsi" w:cs="Cooper Black"/>
      <w:color w:val="FFFFFF" w:themeColor="background1"/>
    </w:rPr>
  </w:style>
  <w:style w:type="character" w:customStyle="1" w:styleId="Heading6Char">
    <w:name w:val="Heading 6 Char"/>
    <w:basedOn w:val="DefaultParagraphFont"/>
    <w:link w:val="Heading6"/>
    <w:rsid w:val="00B44EF4"/>
    <w:rPr>
      <w:rFonts w:asciiTheme="majorHAnsi" w:eastAsiaTheme="majorEastAsia" w:hAnsiTheme="majorHAnsi" w:cstheme="majorBidi"/>
      <w:iCs/>
      <w:color w:val="FFAE00" w:themeColor="accent3"/>
      <w:sz w:val="28"/>
    </w:rPr>
  </w:style>
  <w:style w:type="paragraph" w:customStyle="1" w:styleId="Boxheading-large">
    <w:name w:val="Box heading - large"/>
    <w:basedOn w:val="Normal"/>
    <w:qFormat/>
    <w:rsid w:val="0062519F"/>
    <w:pPr>
      <w:jc w:val="center"/>
    </w:pPr>
    <w:rPr>
      <w:rFonts w:asciiTheme="majorHAnsi" w:eastAsiaTheme="majorEastAsia" w:hAnsiTheme="majorHAnsi" w:cs="Cooper Black"/>
      <w:color w:val="FFFFFF" w:themeColor="background1"/>
      <w:sz w:val="60"/>
    </w:rPr>
  </w:style>
  <w:style w:type="paragraph" w:customStyle="1" w:styleId="Boxtext-large">
    <w:name w:val="Box text - large"/>
    <w:basedOn w:val="Normal"/>
    <w:qFormat/>
    <w:rsid w:val="0062519F"/>
    <w:pPr>
      <w:jc w:val="center"/>
    </w:pPr>
    <w:rPr>
      <w:color w:val="FFFFFF" w:themeColor="background1"/>
    </w:rPr>
  </w:style>
  <w:style w:type="paragraph" w:styleId="Title">
    <w:name w:val="Title"/>
    <w:basedOn w:val="Normal"/>
    <w:link w:val="TitleChar"/>
    <w:rsid w:val="0062519F"/>
    <w:pPr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rsid w:val="0062519F"/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paragraph" w:customStyle="1" w:styleId="LeadLine">
    <w:name w:val="Lead Line"/>
    <w:basedOn w:val="Normal"/>
    <w:qFormat/>
    <w:rsid w:val="00D25667"/>
    <w:pPr>
      <w:jc w:val="center"/>
    </w:pPr>
    <w:rPr>
      <w:color w:val="FFFFFF" w:themeColor="background1"/>
      <w:sz w:val="18"/>
    </w:rPr>
  </w:style>
  <w:style w:type="character" w:customStyle="1" w:styleId="Heading3Char">
    <w:name w:val="Heading 3 Char"/>
    <w:basedOn w:val="DefaultParagraphFont"/>
    <w:link w:val="Heading3"/>
    <w:rsid w:val="002D780D"/>
    <w:rPr>
      <w:rFonts w:asciiTheme="majorHAnsi" w:eastAsiaTheme="majorEastAsia" w:hAnsiTheme="majorHAnsi" w:cstheme="majorBidi"/>
      <w:bCs/>
      <w:color w:val="5870BB" w:themeColor="accent2"/>
      <w:sz w:val="40"/>
    </w:rPr>
  </w:style>
  <w:style w:type="paragraph" w:customStyle="1" w:styleId="Boxheading-small">
    <w:name w:val="Box heading - small"/>
    <w:basedOn w:val="Boxheading-large"/>
    <w:qFormat/>
    <w:rsid w:val="00CB746F"/>
    <w:rPr>
      <w:sz w:val="26"/>
    </w:rPr>
  </w:style>
  <w:style w:type="paragraph" w:customStyle="1" w:styleId="Boxtext-medium">
    <w:name w:val="Box text - medium"/>
    <w:basedOn w:val="Boxtext-large"/>
    <w:qFormat/>
    <w:rsid w:val="00CB746F"/>
    <w:rPr>
      <w:sz w:val="22"/>
    </w:rPr>
  </w:style>
  <w:style w:type="paragraph" w:customStyle="1" w:styleId="Boxheading-medium">
    <w:name w:val="Box heading - medium"/>
    <w:basedOn w:val="Boxheading-large"/>
    <w:qFormat/>
    <w:rsid w:val="007E4D85"/>
    <w:pPr>
      <w:jc w:val="left"/>
    </w:pPr>
    <w:rPr>
      <w:sz w:val="44"/>
    </w:rPr>
  </w:style>
  <w:style w:type="paragraph" w:customStyle="1" w:styleId="BodyTextSingle">
    <w:name w:val="Body Text Single"/>
    <w:basedOn w:val="BodyText"/>
    <w:qFormat/>
    <w:rsid w:val="007E4D85"/>
    <w:pPr>
      <w:spacing w:line="240" w:lineRule="auto"/>
    </w:pPr>
  </w:style>
  <w:style w:type="character" w:customStyle="1" w:styleId="Heading4Char">
    <w:name w:val="Heading 4 Char"/>
    <w:basedOn w:val="DefaultParagraphFont"/>
    <w:link w:val="Heading4"/>
    <w:rsid w:val="005F0FF2"/>
    <w:rPr>
      <w:rFonts w:asciiTheme="majorHAnsi" w:eastAsiaTheme="majorEastAsia" w:hAnsiTheme="majorHAnsi" w:cstheme="majorBidi"/>
      <w:bCs/>
      <w:iCs/>
      <w:color w:val="5870BB" w:themeColor="accent2"/>
      <w:sz w:val="28"/>
    </w:rPr>
  </w:style>
  <w:style w:type="paragraph" w:customStyle="1" w:styleId="BoxText-Left">
    <w:name w:val="Box Text - Left"/>
    <w:basedOn w:val="BodyText"/>
    <w:qFormat/>
    <w:rsid w:val="005F0FF2"/>
    <w:rPr>
      <w:color w:val="FFFFFF" w:themeColor="background1"/>
      <w:sz w:val="20"/>
    </w:rPr>
  </w:style>
  <w:style w:type="paragraph" w:customStyle="1" w:styleId="Page">
    <w:name w:val="Page"/>
    <w:basedOn w:val="Normal"/>
    <w:qFormat/>
    <w:rsid w:val="00175E58"/>
    <w:pPr>
      <w:jc w:val="center"/>
    </w:pPr>
    <w:rPr>
      <w:color w:val="18348A" w:themeColor="accent1"/>
      <w:sz w:val="20"/>
    </w:rPr>
  </w:style>
  <w:style w:type="table" w:styleId="TableGrid">
    <w:name w:val="Table Grid"/>
    <w:basedOn w:val="TableNormal"/>
    <w:uiPriority w:val="59"/>
    <w:rsid w:val="0040000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Table Grid" w:uiPriority="59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rsid w:val="009E2A28"/>
    <w:pPr>
      <w:spacing w:line="520" w:lineRule="exact"/>
      <w:outlineLvl w:val="0"/>
    </w:pPr>
    <w:rPr>
      <w:rFonts w:asciiTheme="majorHAnsi" w:eastAsiaTheme="majorEastAsia" w:hAnsiTheme="majorHAnsi" w:cstheme="majorBidi"/>
      <w:b/>
      <w:bCs/>
      <w:color w:val="5870BB" w:themeColor="accent2"/>
      <w:sz w:val="48"/>
      <w:szCs w:val="32"/>
    </w:rPr>
  </w:style>
  <w:style w:type="paragraph" w:styleId="Heading2">
    <w:name w:val="heading 2"/>
    <w:basedOn w:val="Normal"/>
    <w:link w:val="Heading2Char"/>
    <w:rsid w:val="0062519F"/>
    <w:pPr>
      <w:outlineLvl w:val="1"/>
    </w:pPr>
    <w:rPr>
      <w:bCs/>
      <w:color w:val="4A4A4A" w:themeColor="text2"/>
      <w:sz w:val="36"/>
      <w:szCs w:val="26"/>
    </w:rPr>
  </w:style>
  <w:style w:type="paragraph" w:styleId="Heading3">
    <w:name w:val="heading 3"/>
    <w:basedOn w:val="Normal"/>
    <w:link w:val="Heading3Char"/>
    <w:rsid w:val="002D780D"/>
    <w:pPr>
      <w:outlineLvl w:val="2"/>
    </w:pPr>
    <w:rPr>
      <w:rFonts w:asciiTheme="majorHAnsi" w:eastAsiaTheme="majorEastAsia" w:hAnsiTheme="majorHAnsi" w:cstheme="majorBidi"/>
      <w:bCs/>
      <w:color w:val="5870BB" w:themeColor="accent2"/>
      <w:sz w:val="40"/>
    </w:rPr>
  </w:style>
  <w:style w:type="paragraph" w:styleId="Heading4">
    <w:name w:val="heading 4"/>
    <w:basedOn w:val="Normal"/>
    <w:link w:val="Heading4Char"/>
    <w:rsid w:val="005F0FF2"/>
    <w:pPr>
      <w:outlineLvl w:val="3"/>
    </w:pPr>
    <w:rPr>
      <w:rFonts w:asciiTheme="majorHAnsi" w:eastAsiaTheme="majorEastAsia" w:hAnsiTheme="majorHAnsi" w:cstheme="majorBidi"/>
      <w:bCs/>
      <w:iCs/>
      <w:color w:val="5870BB" w:themeColor="accent2"/>
      <w:sz w:val="28"/>
    </w:rPr>
  </w:style>
  <w:style w:type="paragraph" w:styleId="Heading6">
    <w:name w:val="heading 6"/>
    <w:basedOn w:val="Normal"/>
    <w:link w:val="Heading6Char"/>
    <w:rsid w:val="00B44EF4"/>
    <w:pPr>
      <w:keepNext/>
      <w:keepLines/>
      <w:jc w:val="right"/>
      <w:outlineLvl w:val="5"/>
    </w:pPr>
    <w:rPr>
      <w:rFonts w:asciiTheme="majorHAnsi" w:eastAsiaTheme="majorEastAsia" w:hAnsiTheme="majorHAnsi" w:cstheme="majorBidi"/>
      <w:iCs/>
      <w:color w:val="FFAE00" w:themeColor="accent3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semiHidden/>
    <w:unhideWhenUsed/>
    <w:rsid w:val="00CF647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semiHidden/>
    <w:rsid w:val="00CF647A"/>
  </w:style>
  <w:style w:type="paragraph" w:styleId="Footer">
    <w:name w:val="footer"/>
    <w:basedOn w:val="Normal"/>
    <w:link w:val="FooterChar"/>
    <w:semiHidden/>
    <w:unhideWhenUsed/>
    <w:rsid w:val="00CF647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semiHidden/>
    <w:rsid w:val="00CF647A"/>
  </w:style>
  <w:style w:type="character" w:customStyle="1" w:styleId="Heading2Char">
    <w:name w:val="Heading 2 Char"/>
    <w:basedOn w:val="DefaultParagraphFont"/>
    <w:link w:val="Heading2"/>
    <w:rsid w:val="0062519F"/>
    <w:rPr>
      <w:bCs/>
      <w:color w:val="4A4A4A" w:themeColor="text2"/>
      <w:sz w:val="36"/>
      <w:szCs w:val="26"/>
    </w:rPr>
  </w:style>
  <w:style w:type="character" w:customStyle="1" w:styleId="Heading1Char">
    <w:name w:val="Heading 1 Char"/>
    <w:basedOn w:val="DefaultParagraphFont"/>
    <w:link w:val="Heading1"/>
    <w:rsid w:val="009E2A28"/>
    <w:rPr>
      <w:rFonts w:asciiTheme="majorHAnsi" w:eastAsiaTheme="majorEastAsia" w:hAnsiTheme="majorHAnsi" w:cstheme="majorBidi"/>
      <w:b/>
      <w:bCs/>
      <w:color w:val="5870BB" w:themeColor="accent2"/>
      <w:sz w:val="48"/>
      <w:szCs w:val="32"/>
    </w:rPr>
  </w:style>
  <w:style w:type="paragraph" w:styleId="BodyText2">
    <w:name w:val="Body Text 2"/>
    <w:basedOn w:val="Normal"/>
    <w:link w:val="BodyText2Char"/>
    <w:rsid w:val="00AD3C87"/>
    <w:pPr>
      <w:spacing w:after="120"/>
      <w:ind w:left="360"/>
    </w:pPr>
  </w:style>
  <w:style w:type="character" w:customStyle="1" w:styleId="BodyText2Char">
    <w:name w:val="Body Text 2 Char"/>
    <w:basedOn w:val="DefaultParagraphFont"/>
    <w:link w:val="BodyText2"/>
    <w:rsid w:val="00AD3C87"/>
  </w:style>
  <w:style w:type="paragraph" w:styleId="BodyText">
    <w:name w:val="Body Text"/>
    <w:basedOn w:val="Normal"/>
    <w:link w:val="BodyTextChar"/>
    <w:rsid w:val="00486F84"/>
    <w:pPr>
      <w:spacing w:after="120" w:line="360" w:lineRule="auto"/>
    </w:pPr>
    <w:rPr>
      <w:color w:val="404040" w:themeColor="text1" w:themeTint="BF"/>
      <w:sz w:val="22"/>
    </w:rPr>
  </w:style>
  <w:style w:type="character" w:customStyle="1" w:styleId="BodyTextChar">
    <w:name w:val="Body Text Char"/>
    <w:basedOn w:val="DefaultParagraphFont"/>
    <w:link w:val="BodyText"/>
    <w:rsid w:val="00486F84"/>
    <w:rPr>
      <w:color w:val="404040" w:themeColor="text1" w:themeTint="BF"/>
      <w:sz w:val="22"/>
    </w:rPr>
  </w:style>
  <w:style w:type="paragraph" w:styleId="Subtitle">
    <w:name w:val="Subtitle"/>
    <w:basedOn w:val="Normal"/>
    <w:link w:val="SubtitleChar"/>
    <w:rsid w:val="006F622D"/>
    <w:pPr>
      <w:numPr>
        <w:ilvl w:val="1"/>
      </w:numPr>
    </w:pPr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character" w:customStyle="1" w:styleId="SubtitleChar">
    <w:name w:val="Subtitle Char"/>
    <w:basedOn w:val="DefaultParagraphFont"/>
    <w:link w:val="Subtitle"/>
    <w:rsid w:val="006F622D"/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paragraph" w:styleId="Date">
    <w:name w:val="Date"/>
    <w:basedOn w:val="Normal"/>
    <w:link w:val="DateChar"/>
    <w:rsid w:val="0062519F"/>
    <w:pPr>
      <w:jc w:val="right"/>
    </w:pPr>
    <w:rPr>
      <w:rFonts w:asciiTheme="majorHAnsi" w:eastAsiaTheme="majorEastAsia" w:hAnsiTheme="majorHAnsi" w:cs="Cooper Black"/>
      <w:color w:val="FFFFFF" w:themeColor="background1"/>
    </w:rPr>
  </w:style>
  <w:style w:type="character" w:customStyle="1" w:styleId="DateChar">
    <w:name w:val="Date Char"/>
    <w:basedOn w:val="DefaultParagraphFont"/>
    <w:link w:val="Date"/>
    <w:rsid w:val="0062519F"/>
    <w:rPr>
      <w:rFonts w:asciiTheme="majorHAnsi" w:eastAsiaTheme="majorEastAsia" w:hAnsiTheme="majorHAnsi" w:cs="Cooper Black"/>
      <w:color w:val="FFFFFF" w:themeColor="background1"/>
    </w:rPr>
  </w:style>
  <w:style w:type="character" w:customStyle="1" w:styleId="Heading6Char">
    <w:name w:val="Heading 6 Char"/>
    <w:basedOn w:val="DefaultParagraphFont"/>
    <w:link w:val="Heading6"/>
    <w:rsid w:val="00B44EF4"/>
    <w:rPr>
      <w:rFonts w:asciiTheme="majorHAnsi" w:eastAsiaTheme="majorEastAsia" w:hAnsiTheme="majorHAnsi" w:cstheme="majorBidi"/>
      <w:iCs/>
      <w:color w:val="FFAE00" w:themeColor="accent3"/>
      <w:sz w:val="28"/>
    </w:rPr>
  </w:style>
  <w:style w:type="paragraph" w:customStyle="1" w:styleId="Boxheading-large">
    <w:name w:val="Box heading - large"/>
    <w:basedOn w:val="Normal"/>
    <w:qFormat/>
    <w:rsid w:val="0062519F"/>
    <w:pPr>
      <w:jc w:val="center"/>
    </w:pPr>
    <w:rPr>
      <w:rFonts w:asciiTheme="majorHAnsi" w:eastAsiaTheme="majorEastAsia" w:hAnsiTheme="majorHAnsi" w:cs="Cooper Black"/>
      <w:color w:val="FFFFFF" w:themeColor="background1"/>
      <w:sz w:val="60"/>
    </w:rPr>
  </w:style>
  <w:style w:type="paragraph" w:customStyle="1" w:styleId="Boxtext-large">
    <w:name w:val="Box text - large"/>
    <w:basedOn w:val="Normal"/>
    <w:qFormat/>
    <w:rsid w:val="0062519F"/>
    <w:pPr>
      <w:jc w:val="center"/>
    </w:pPr>
    <w:rPr>
      <w:color w:val="FFFFFF" w:themeColor="background1"/>
    </w:rPr>
  </w:style>
  <w:style w:type="paragraph" w:styleId="Title">
    <w:name w:val="Title"/>
    <w:basedOn w:val="Normal"/>
    <w:link w:val="TitleChar"/>
    <w:rsid w:val="0062519F"/>
    <w:pPr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rsid w:val="0062519F"/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paragraph" w:customStyle="1" w:styleId="LeadLine">
    <w:name w:val="Lead Line"/>
    <w:basedOn w:val="Normal"/>
    <w:qFormat/>
    <w:rsid w:val="00D25667"/>
    <w:pPr>
      <w:jc w:val="center"/>
    </w:pPr>
    <w:rPr>
      <w:color w:val="FFFFFF" w:themeColor="background1"/>
      <w:sz w:val="18"/>
    </w:rPr>
  </w:style>
  <w:style w:type="character" w:customStyle="1" w:styleId="Heading3Char">
    <w:name w:val="Heading 3 Char"/>
    <w:basedOn w:val="DefaultParagraphFont"/>
    <w:link w:val="Heading3"/>
    <w:rsid w:val="002D780D"/>
    <w:rPr>
      <w:rFonts w:asciiTheme="majorHAnsi" w:eastAsiaTheme="majorEastAsia" w:hAnsiTheme="majorHAnsi" w:cstheme="majorBidi"/>
      <w:bCs/>
      <w:color w:val="5870BB" w:themeColor="accent2"/>
      <w:sz w:val="40"/>
    </w:rPr>
  </w:style>
  <w:style w:type="paragraph" w:customStyle="1" w:styleId="Boxheading-small">
    <w:name w:val="Box heading - small"/>
    <w:basedOn w:val="Boxheading-large"/>
    <w:qFormat/>
    <w:rsid w:val="00CB746F"/>
    <w:rPr>
      <w:sz w:val="26"/>
    </w:rPr>
  </w:style>
  <w:style w:type="paragraph" w:customStyle="1" w:styleId="Boxtext-medium">
    <w:name w:val="Box text - medium"/>
    <w:basedOn w:val="Boxtext-large"/>
    <w:qFormat/>
    <w:rsid w:val="00CB746F"/>
    <w:rPr>
      <w:sz w:val="22"/>
    </w:rPr>
  </w:style>
  <w:style w:type="paragraph" w:customStyle="1" w:styleId="Boxheading-medium">
    <w:name w:val="Box heading - medium"/>
    <w:basedOn w:val="Boxheading-large"/>
    <w:qFormat/>
    <w:rsid w:val="007E4D85"/>
    <w:pPr>
      <w:jc w:val="left"/>
    </w:pPr>
    <w:rPr>
      <w:sz w:val="44"/>
    </w:rPr>
  </w:style>
  <w:style w:type="paragraph" w:customStyle="1" w:styleId="BodyTextSingle">
    <w:name w:val="Body Text Single"/>
    <w:basedOn w:val="BodyText"/>
    <w:qFormat/>
    <w:rsid w:val="007E4D85"/>
    <w:pPr>
      <w:spacing w:line="240" w:lineRule="auto"/>
    </w:pPr>
  </w:style>
  <w:style w:type="character" w:customStyle="1" w:styleId="Heading4Char">
    <w:name w:val="Heading 4 Char"/>
    <w:basedOn w:val="DefaultParagraphFont"/>
    <w:link w:val="Heading4"/>
    <w:rsid w:val="005F0FF2"/>
    <w:rPr>
      <w:rFonts w:asciiTheme="majorHAnsi" w:eastAsiaTheme="majorEastAsia" w:hAnsiTheme="majorHAnsi" w:cstheme="majorBidi"/>
      <w:bCs/>
      <w:iCs/>
      <w:color w:val="5870BB" w:themeColor="accent2"/>
      <w:sz w:val="28"/>
    </w:rPr>
  </w:style>
  <w:style w:type="paragraph" w:customStyle="1" w:styleId="BoxText-Left">
    <w:name w:val="Box Text - Left"/>
    <w:basedOn w:val="BodyText"/>
    <w:qFormat/>
    <w:rsid w:val="005F0FF2"/>
    <w:rPr>
      <w:color w:val="FFFFFF" w:themeColor="background1"/>
      <w:sz w:val="20"/>
    </w:rPr>
  </w:style>
  <w:style w:type="paragraph" w:customStyle="1" w:styleId="Page">
    <w:name w:val="Page"/>
    <w:basedOn w:val="Normal"/>
    <w:qFormat/>
    <w:rsid w:val="00175E58"/>
    <w:pPr>
      <w:jc w:val="center"/>
    </w:pPr>
    <w:rPr>
      <w:color w:val="18348A" w:themeColor="accent1"/>
      <w:sz w:val="20"/>
    </w:rPr>
  </w:style>
  <w:style w:type="table" w:styleId="TableGrid">
    <w:name w:val="Table Grid"/>
    <w:basedOn w:val="TableNormal"/>
    <w:uiPriority w:val="59"/>
    <w:rsid w:val="0040000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134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0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46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3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41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17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87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0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microsoft.com/office/2007/relationships/hdphoto" Target="media/hdphoto1.wdp"/><Relationship Id="rId20" Type="http://schemas.microsoft.com/office/2007/relationships/hdphoto" Target="media/hdphoto6.wdp"/><Relationship Id="rId21" Type="http://schemas.openxmlformats.org/officeDocument/2006/relationships/image" Target="media/image8.png"/><Relationship Id="rId22" Type="http://schemas.openxmlformats.org/officeDocument/2006/relationships/image" Target="media/image9.png"/><Relationship Id="rId23" Type="http://schemas.microsoft.com/office/2007/relationships/hdphoto" Target="media/hdphoto7.wdp"/><Relationship Id="rId24" Type="http://schemas.openxmlformats.org/officeDocument/2006/relationships/header" Target="header1.xml"/><Relationship Id="rId25" Type="http://schemas.openxmlformats.org/officeDocument/2006/relationships/footer" Target="footer1.xml"/><Relationship Id="rId26" Type="http://schemas.openxmlformats.org/officeDocument/2006/relationships/header" Target="header2.xml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1" Type="http://schemas.microsoft.com/office/2007/relationships/hdphoto" Target="media/hdphoto2.wdp"/><Relationship Id="rId12" Type="http://schemas.openxmlformats.org/officeDocument/2006/relationships/image" Target="media/image3.png"/><Relationship Id="rId13" Type="http://schemas.microsoft.com/office/2007/relationships/hdphoto" Target="media/hdphoto3.wdp"/><Relationship Id="rId14" Type="http://schemas.openxmlformats.org/officeDocument/2006/relationships/image" Target="media/image4.png"/><Relationship Id="rId15" Type="http://schemas.microsoft.com/office/2007/relationships/hdphoto" Target="media/hdphoto4.wdp"/><Relationship Id="rId16" Type="http://schemas.openxmlformats.org/officeDocument/2006/relationships/image" Target="media/image5.png"/><Relationship Id="rId17" Type="http://schemas.microsoft.com/office/2007/relationships/hdphoto" Target="media/hdphoto5.wdp"/><Relationship Id="rId18" Type="http://schemas.openxmlformats.org/officeDocument/2006/relationships/image" Target="media/image6.png"/><Relationship Id="rId19" Type="http://schemas.openxmlformats.org/officeDocument/2006/relationships/image" Target="media/image7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Newsletters:Team%20Newsletter.dotx" TargetMode="External"/></Relationships>
</file>

<file path=word/theme/theme1.xml><?xml version="1.0" encoding="utf-8"?>
<a:theme xmlns:a="http://schemas.openxmlformats.org/drawingml/2006/main" name="Office Theme">
  <a:themeElements>
    <a:clrScheme name="Team Newsletter">
      <a:dk1>
        <a:sysClr val="windowText" lastClr="000000"/>
      </a:dk1>
      <a:lt1>
        <a:sysClr val="window" lastClr="FFFFFF"/>
      </a:lt1>
      <a:dk2>
        <a:srgbClr val="4A4A4A"/>
      </a:dk2>
      <a:lt2>
        <a:srgbClr val="CCCCCC"/>
      </a:lt2>
      <a:accent1>
        <a:srgbClr val="18348A"/>
      </a:accent1>
      <a:accent2>
        <a:srgbClr val="5870BB"/>
      </a:accent2>
      <a:accent3>
        <a:srgbClr val="FFAE00"/>
      </a:accent3>
      <a:accent4>
        <a:srgbClr val="EB3700"/>
      </a:accent4>
      <a:accent5>
        <a:srgbClr val="7400EB"/>
      </a:accent5>
      <a:accent6>
        <a:srgbClr val="92BC00"/>
      </a:accent6>
      <a:hlink>
        <a:srgbClr val="3563F5"/>
      </a:hlink>
      <a:folHlink>
        <a:srgbClr val="839CEA"/>
      </a:folHlink>
    </a:clrScheme>
    <a:fontScheme name="Team Newsletter">
      <a:majorFont>
        <a:latin typeface="Cooper Black"/>
        <a:ea typeface=""/>
        <a:cs typeface=""/>
        <a:font script="Jpan" typeface="ヒラギノ丸ゴ Pro W4"/>
      </a:majorFont>
      <a:minorFont>
        <a:latin typeface="Calisto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Team Newsletter.dotx</Template>
  <TotalTime>172</TotalTime>
  <Pages>2</Pages>
  <Words>5</Words>
  <Characters>32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36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Tiffany Trotter</dc:creator>
  <cp:keywords/>
  <dc:description/>
  <cp:lastModifiedBy>Tiffany Trotter</cp:lastModifiedBy>
  <cp:revision>6</cp:revision>
  <cp:lastPrinted>2015-12-11T07:30:00Z</cp:lastPrinted>
  <dcterms:created xsi:type="dcterms:W3CDTF">2015-12-03T02:19:00Z</dcterms:created>
  <dcterms:modified xsi:type="dcterms:W3CDTF">2015-12-15T04:30:00Z</dcterms:modified>
  <cp:category/>
</cp:coreProperties>
</file>